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691" w:rsidRPr="009A5EBD" w:rsidRDefault="00CF5691" w:rsidP="009A5EBD">
      <w:pPr>
        <w:spacing w:line="280" w:lineRule="exact"/>
        <w:jc w:val="center"/>
        <w:rPr>
          <w:b/>
          <w:sz w:val="30"/>
          <w:szCs w:val="30"/>
        </w:rPr>
      </w:pPr>
      <w:r w:rsidRPr="009A5EBD">
        <w:rPr>
          <w:b/>
          <w:sz w:val="30"/>
          <w:szCs w:val="30"/>
        </w:rPr>
        <w:t>ИНФОРМАЦИЯ</w:t>
      </w:r>
    </w:p>
    <w:p w:rsidR="00CF5691" w:rsidRPr="009A5EBD" w:rsidRDefault="00CF5691" w:rsidP="009A5EBD">
      <w:pPr>
        <w:spacing w:line="280" w:lineRule="exact"/>
        <w:jc w:val="center"/>
        <w:rPr>
          <w:b/>
          <w:sz w:val="30"/>
          <w:szCs w:val="30"/>
        </w:rPr>
      </w:pPr>
      <w:r w:rsidRPr="009A5EBD">
        <w:rPr>
          <w:b/>
          <w:sz w:val="30"/>
          <w:szCs w:val="30"/>
        </w:rPr>
        <w:t>о чрезвычайных происшествиях</w:t>
      </w:r>
    </w:p>
    <w:p w:rsidR="00CF5691" w:rsidRPr="009A5EBD" w:rsidRDefault="00CF5691" w:rsidP="009A5EBD">
      <w:pPr>
        <w:spacing w:line="280" w:lineRule="exact"/>
        <w:jc w:val="center"/>
        <w:rPr>
          <w:b/>
          <w:sz w:val="30"/>
          <w:szCs w:val="30"/>
        </w:rPr>
      </w:pPr>
      <w:r w:rsidRPr="009A5EBD">
        <w:rPr>
          <w:b/>
          <w:sz w:val="30"/>
          <w:szCs w:val="30"/>
        </w:rPr>
        <w:t>с котлами единичной мощностью до 100 кВт,</w:t>
      </w:r>
    </w:p>
    <w:p w:rsidR="00CF5691" w:rsidRPr="009A5EBD" w:rsidRDefault="00CF5691" w:rsidP="009A5EBD">
      <w:pPr>
        <w:spacing w:line="280" w:lineRule="exact"/>
        <w:jc w:val="center"/>
        <w:rPr>
          <w:b/>
          <w:sz w:val="30"/>
          <w:szCs w:val="30"/>
        </w:rPr>
      </w:pPr>
      <w:r w:rsidRPr="009A5EBD">
        <w:rPr>
          <w:b/>
          <w:sz w:val="30"/>
          <w:szCs w:val="30"/>
        </w:rPr>
        <w:t>работающих на твердых видах топлива,</w:t>
      </w:r>
    </w:p>
    <w:p w:rsidR="00CF5691" w:rsidRPr="009A5EBD" w:rsidRDefault="00CF5691" w:rsidP="009A5EBD">
      <w:pPr>
        <w:spacing w:line="280" w:lineRule="exact"/>
        <w:jc w:val="center"/>
        <w:rPr>
          <w:b/>
          <w:sz w:val="30"/>
          <w:szCs w:val="30"/>
        </w:rPr>
      </w:pPr>
      <w:r w:rsidRPr="009A5EBD">
        <w:rPr>
          <w:b/>
          <w:sz w:val="30"/>
          <w:szCs w:val="30"/>
        </w:rPr>
        <w:t>за период с 01.01.2016 по 15.06.2017</w:t>
      </w:r>
    </w:p>
    <w:p w:rsidR="00CF5691" w:rsidRPr="009A5EBD" w:rsidRDefault="00CF5691" w:rsidP="009A5EBD">
      <w:pPr>
        <w:jc w:val="center"/>
        <w:rPr>
          <w:b/>
          <w:sz w:val="30"/>
          <w:szCs w:val="30"/>
        </w:rPr>
      </w:pPr>
    </w:p>
    <w:p w:rsidR="00CF5691" w:rsidRPr="008C17A8" w:rsidRDefault="00CF5691" w:rsidP="001772D7">
      <w:pPr>
        <w:ind w:firstLine="708"/>
        <w:rPr>
          <w:sz w:val="30"/>
          <w:szCs w:val="30"/>
        </w:rPr>
      </w:pPr>
      <w:r w:rsidRPr="00C76FD3">
        <w:rPr>
          <w:sz w:val="30"/>
          <w:szCs w:val="30"/>
        </w:rPr>
        <w:t xml:space="preserve">С начала </w:t>
      </w:r>
      <w:r>
        <w:rPr>
          <w:sz w:val="30"/>
          <w:szCs w:val="30"/>
        </w:rPr>
        <w:t xml:space="preserve">2016 года </w:t>
      </w:r>
      <w:r w:rsidRPr="00C76FD3">
        <w:rPr>
          <w:sz w:val="30"/>
          <w:szCs w:val="30"/>
        </w:rPr>
        <w:t xml:space="preserve">в </w:t>
      </w:r>
      <w:r>
        <w:rPr>
          <w:sz w:val="30"/>
          <w:szCs w:val="30"/>
        </w:rPr>
        <w:t>Республике Беларусь произошло 17</w:t>
      </w:r>
      <w:r w:rsidRPr="00C76FD3">
        <w:rPr>
          <w:sz w:val="30"/>
          <w:szCs w:val="30"/>
        </w:rPr>
        <w:t xml:space="preserve"> чрезвыч</w:t>
      </w:r>
      <w:r>
        <w:rPr>
          <w:sz w:val="30"/>
          <w:szCs w:val="30"/>
        </w:rPr>
        <w:t>айных происшествий, связанных с</w:t>
      </w:r>
      <w:r w:rsidRPr="00587F10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разрывами </w:t>
      </w:r>
      <w:r w:rsidRPr="00C76FD3">
        <w:rPr>
          <w:sz w:val="30"/>
          <w:szCs w:val="30"/>
        </w:rPr>
        <w:t>отопительных котлов, работающих на твердых видах топлива, едини</w:t>
      </w:r>
      <w:r>
        <w:rPr>
          <w:sz w:val="30"/>
          <w:szCs w:val="30"/>
        </w:rPr>
        <w:t>чной мощностью менее 100 кВт.</w:t>
      </w:r>
    </w:p>
    <w:p w:rsidR="00CF5691" w:rsidRPr="005F382B" w:rsidRDefault="00CF5691" w:rsidP="001772D7">
      <w:pPr>
        <w:ind w:firstLine="708"/>
        <w:rPr>
          <w:sz w:val="30"/>
          <w:szCs w:val="30"/>
          <w:shd w:val="clear" w:color="auto" w:fill="FFFFFF"/>
        </w:rPr>
      </w:pPr>
      <w:r>
        <w:rPr>
          <w:sz w:val="30"/>
          <w:szCs w:val="30"/>
          <w:shd w:val="clear" w:color="auto" w:fill="FFFFFF"/>
        </w:rPr>
        <w:t>О</w:t>
      </w:r>
      <w:r w:rsidRPr="00865C5E">
        <w:rPr>
          <w:sz w:val="30"/>
          <w:szCs w:val="30"/>
          <w:shd w:val="clear" w:color="auto" w:fill="FFFFFF"/>
        </w:rPr>
        <w:t xml:space="preserve">сновное количество происшествий приходится на </w:t>
      </w:r>
      <w:r>
        <w:rPr>
          <w:sz w:val="30"/>
          <w:szCs w:val="30"/>
          <w:shd w:val="clear" w:color="auto" w:fill="FFFFFF"/>
        </w:rPr>
        <w:t>период</w:t>
      </w:r>
      <w:r w:rsidRPr="00865C5E">
        <w:rPr>
          <w:sz w:val="30"/>
          <w:szCs w:val="30"/>
          <w:shd w:val="clear" w:color="auto" w:fill="FFFFFF"/>
        </w:rPr>
        <w:t xml:space="preserve"> оттепели, когда контроль за состоянием систем отопления, установленных </w:t>
      </w:r>
      <w:r w:rsidRPr="005F382B">
        <w:rPr>
          <w:sz w:val="30"/>
          <w:szCs w:val="30"/>
        </w:rPr>
        <w:t>в жилых домах, а также в административных, производственных и других помещениях</w:t>
      </w:r>
      <w:r>
        <w:rPr>
          <w:sz w:val="30"/>
          <w:szCs w:val="30"/>
        </w:rPr>
        <w:t>,</w:t>
      </w:r>
      <w:r w:rsidRPr="005F382B">
        <w:rPr>
          <w:sz w:val="30"/>
          <w:szCs w:val="30"/>
        </w:rPr>
        <w:t xml:space="preserve"> ослабляется.</w:t>
      </w:r>
    </w:p>
    <w:p w:rsidR="00CF5691" w:rsidRPr="00C76FD3" w:rsidRDefault="00CF5691" w:rsidP="001772D7">
      <w:pPr>
        <w:ind w:firstLine="708"/>
        <w:rPr>
          <w:sz w:val="30"/>
          <w:szCs w:val="30"/>
        </w:rPr>
      </w:pPr>
      <w:r>
        <w:rPr>
          <w:sz w:val="30"/>
          <w:szCs w:val="30"/>
        </w:rPr>
        <w:t>Проведенная аналитическая работа указывает на то, что о</w:t>
      </w:r>
      <w:r w:rsidRPr="00C76FD3">
        <w:rPr>
          <w:sz w:val="30"/>
          <w:szCs w:val="30"/>
        </w:rPr>
        <w:t xml:space="preserve">сновной причиной </w:t>
      </w:r>
      <w:r>
        <w:rPr>
          <w:sz w:val="30"/>
          <w:szCs w:val="30"/>
        </w:rPr>
        <w:t>разрывов</w:t>
      </w:r>
      <w:r w:rsidRPr="00C76FD3">
        <w:rPr>
          <w:sz w:val="30"/>
          <w:szCs w:val="30"/>
        </w:rPr>
        <w:t xml:space="preserve"> котлов является замерзание систем отопления (расширительных баков) с прекращением циркуляции воды, что приводит к резкому повышению давления теплоносителя в  котле.</w:t>
      </w:r>
    </w:p>
    <w:p w:rsidR="00CF5691" w:rsidRPr="00C76FD3" w:rsidRDefault="00CF5691" w:rsidP="001772D7">
      <w:pPr>
        <w:ind w:firstLine="708"/>
        <w:rPr>
          <w:sz w:val="30"/>
          <w:szCs w:val="30"/>
        </w:rPr>
      </w:pPr>
      <w:r w:rsidRPr="00C76FD3">
        <w:rPr>
          <w:sz w:val="30"/>
          <w:szCs w:val="30"/>
        </w:rPr>
        <w:t>Замерзание систем отопления, как правило, происходит в чердачных помещениях при неутепленных или недостаточно утепленных расширительных баках, в тех случаях, когда котлы эксплуатируются на твердых видах топлива не постоянно, или при наличии сквозняков, воздействующих на систему отопления.</w:t>
      </w:r>
    </w:p>
    <w:p w:rsidR="00CF5691" w:rsidRDefault="00CF5691" w:rsidP="001772D7">
      <w:pPr>
        <w:rPr>
          <w:sz w:val="30"/>
          <w:szCs w:val="30"/>
        </w:rPr>
      </w:pPr>
      <w:r w:rsidRPr="00C76FD3">
        <w:rPr>
          <w:sz w:val="30"/>
          <w:szCs w:val="30"/>
        </w:rPr>
        <w:tab/>
        <w:t>В случае отсутствия циркуляции воды в системе отопления, при горении топлива внутри поверхностей нагрева котла происходит закипание воды, сопровождающееся ростом давления. При достижении критического давления поверхности нагрева котла разрушаются. Из-за выброса из поврежденного котла большого объема пара и пароводяной смеси происходит повышение давления внутри помещения и, как следствие, разрушение несущих конс</w:t>
      </w:r>
      <w:r>
        <w:rPr>
          <w:sz w:val="30"/>
          <w:szCs w:val="30"/>
        </w:rPr>
        <w:t>трукций здания.</w:t>
      </w:r>
    </w:p>
    <w:p w:rsidR="00CF5691" w:rsidRDefault="00CF5691" w:rsidP="001772D7">
      <w:pPr>
        <w:rPr>
          <w:sz w:val="30"/>
          <w:szCs w:val="30"/>
        </w:rPr>
      </w:pPr>
    </w:p>
    <w:p w:rsidR="00CF5691" w:rsidRPr="00C76FD3" w:rsidRDefault="00CF5691" w:rsidP="001772D7">
      <w:pPr>
        <w:ind w:firstLine="708"/>
        <w:rPr>
          <w:sz w:val="30"/>
          <w:szCs w:val="30"/>
        </w:rPr>
      </w:pPr>
      <w:r w:rsidRPr="00C76FD3">
        <w:rPr>
          <w:sz w:val="30"/>
          <w:szCs w:val="30"/>
        </w:rPr>
        <w:t>Примеры разрушения котлов:</w:t>
      </w:r>
    </w:p>
    <w:p w:rsidR="00CF5691" w:rsidRPr="00C76FD3" w:rsidRDefault="00CF5691" w:rsidP="001772D7">
      <w:pPr>
        <w:ind w:firstLine="708"/>
        <w:rPr>
          <w:sz w:val="30"/>
          <w:szCs w:val="30"/>
          <w:u w:val="single"/>
        </w:rPr>
      </w:pPr>
      <w:r w:rsidRPr="00C76FD3">
        <w:rPr>
          <w:sz w:val="30"/>
          <w:szCs w:val="30"/>
          <w:u w:val="single"/>
        </w:rPr>
        <w:t>2016:</w:t>
      </w:r>
    </w:p>
    <w:p w:rsidR="00CF5691" w:rsidRDefault="00CF5691" w:rsidP="001772D7">
      <w:pPr>
        <w:ind w:firstLine="708"/>
        <w:rPr>
          <w:sz w:val="30"/>
          <w:szCs w:val="30"/>
        </w:rPr>
      </w:pPr>
      <w:r w:rsidRPr="001772D7">
        <w:rPr>
          <w:sz w:val="30"/>
          <w:szCs w:val="30"/>
          <w:u w:val="single"/>
        </w:rPr>
        <w:t>1</w:t>
      </w:r>
      <w:r w:rsidRPr="00C76FD3">
        <w:rPr>
          <w:sz w:val="30"/>
          <w:szCs w:val="30"/>
          <w:u w:val="single"/>
        </w:rPr>
        <w:t>)</w:t>
      </w:r>
      <w:r>
        <w:rPr>
          <w:sz w:val="30"/>
          <w:szCs w:val="30"/>
          <w:u w:val="single"/>
        </w:rPr>
        <w:t>.</w:t>
      </w:r>
      <w:r w:rsidRPr="00C76FD3">
        <w:rPr>
          <w:sz w:val="30"/>
          <w:szCs w:val="30"/>
          <w:u w:val="single"/>
        </w:rPr>
        <w:t xml:space="preserve"> 04.01.2016 </w:t>
      </w:r>
      <w:r w:rsidRPr="00C76FD3">
        <w:rPr>
          <w:sz w:val="30"/>
          <w:szCs w:val="30"/>
        </w:rPr>
        <w:t xml:space="preserve"> в помещении мини-котельной (1,5х2 м) жилого дома (ул. Западная,  г. Ляховичи,  Брестская область) произошел </w:t>
      </w:r>
      <w:r>
        <w:rPr>
          <w:sz w:val="30"/>
          <w:szCs w:val="30"/>
        </w:rPr>
        <w:t xml:space="preserve">разрыв </w:t>
      </w:r>
      <w:r w:rsidRPr="00C76FD3">
        <w:rPr>
          <w:sz w:val="30"/>
          <w:szCs w:val="30"/>
        </w:rPr>
        <w:t xml:space="preserve">отопительного котла. В результате </w:t>
      </w:r>
      <w:r>
        <w:rPr>
          <w:sz w:val="30"/>
          <w:szCs w:val="30"/>
        </w:rPr>
        <w:t xml:space="preserve">разрыва </w:t>
      </w:r>
      <w:r w:rsidRPr="00C76FD3">
        <w:rPr>
          <w:sz w:val="30"/>
          <w:szCs w:val="30"/>
        </w:rPr>
        <w:t xml:space="preserve">поврежден расширительный бак котла, кирпичная перегородка, перекрытие и шиферная кровля.  Пострадавших нет. Причина </w:t>
      </w:r>
      <w:r>
        <w:rPr>
          <w:sz w:val="30"/>
          <w:szCs w:val="30"/>
        </w:rPr>
        <w:t>разрыва</w:t>
      </w:r>
      <w:r w:rsidRPr="00C76FD3">
        <w:rPr>
          <w:sz w:val="30"/>
          <w:szCs w:val="30"/>
        </w:rPr>
        <w:t xml:space="preserve"> котла – отсутствие циркуляции воды в системе.</w:t>
      </w:r>
    </w:p>
    <w:p w:rsidR="00CF5691" w:rsidRDefault="00CF5691" w:rsidP="001772D7">
      <w:pPr>
        <w:ind w:firstLine="708"/>
        <w:rPr>
          <w:sz w:val="30"/>
          <w:szCs w:val="30"/>
        </w:rPr>
      </w:pPr>
    </w:p>
    <w:p w:rsidR="00CF5691" w:rsidRDefault="00CF5691" w:rsidP="001772D7">
      <w:pPr>
        <w:ind w:firstLine="993"/>
        <w:rPr>
          <w:sz w:val="30"/>
          <w:szCs w:val="30"/>
        </w:rPr>
      </w:pPr>
      <w:r w:rsidRPr="0095201F">
        <w:rPr>
          <w:noProof/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IMG_20160104_153849" style="width:411.75pt;height:246.75pt;visibility:visible">
            <v:imagedata r:id="rId7" o:title=""/>
          </v:shape>
        </w:pict>
      </w:r>
    </w:p>
    <w:p w:rsidR="00CF5691" w:rsidRDefault="00CF5691" w:rsidP="001772D7">
      <w:pPr>
        <w:ind w:firstLine="708"/>
        <w:rPr>
          <w:sz w:val="30"/>
          <w:szCs w:val="30"/>
        </w:rPr>
      </w:pPr>
    </w:p>
    <w:p w:rsidR="00CF5691" w:rsidRPr="00C76FD3" w:rsidRDefault="00CF5691" w:rsidP="001772D7">
      <w:pPr>
        <w:ind w:firstLine="993"/>
        <w:rPr>
          <w:sz w:val="30"/>
          <w:szCs w:val="30"/>
        </w:rPr>
      </w:pPr>
      <w:r w:rsidRPr="0095201F">
        <w:rPr>
          <w:noProof/>
          <w:sz w:val="30"/>
          <w:szCs w:val="30"/>
        </w:rPr>
        <w:pict>
          <v:shape id="Рисунок 5" o:spid="_x0000_i1026" type="#_x0000_t75" alt="IMG_20160104_153842" style="width:414pt;height:242.25pt;visibility:visible">
            <v:imagedata r:id="rId8" o:title=""/>
          </v:shape>
        </w:pict>
      </w:r>
    </w:p>
    <w:p w:rsidR="00CF5691" w:rsidRDefault="00CF5691" w:rsidP="001772D7">
      <w:pPr>
        <w:ind w:firstLine="708"/>
        <w:rPr>
          <w:sz w:val="30"/>
          <w:szCs w:val="30"/>
          <w:u w:val="single"/>
        </w:rPr>
      </w:pPr>
    </w:p>
    <w:p w:rsidR="00CF5691" w:rsidRDefault="00CF5691" w:rsidP="001772D7">
      <w:pPr>
        <w:ind w:firstLine="708"/>
        <w:rPr>
          <w:sz w:val="30"/>
          <w:szCs w:val="30"/>
          <w:u w:val="single"/>
        </w:rPr>
      </w:pPr>
    </w:p>
    <w:p w:rsidR="00CF5691" w:rsidRDefault="00CF5691" w:rsidP="001772D7">
      <w:pPr>
        <w:ind w:firstLine="708"/>
        <w:rPr>
          <w:sz w:val="30"/>
          <w:szCs w:val="30"/>
          <w:u w:val="single"/>
        </w:rPr>
      </w:pPr>
    </w:p>
    <w:p w:rsidR="00CF5691" w:rsidRDefault="00CF5691" w:rsidP="001772D7">
      <w:pPr>
        <w:ind w:firstLine="708"/>
        <w:rPr>
          <w:sz w:val="30"/>
          <w:szCs w:val="30"/>
          <w:u w:val="single"/>
        </w:rPr>
      </w:pPr>
    </w:p>
    <w:p w:rsidR="00CF5691" w:rsidRDefault="00CF5691" w:rsidP="001772D7">
      <w:pPr>
        <w:ind w:firstLine="708"/>
        <w:rPr>
          <w:sz w:val="30"/>
          <w:szCs w:val="30"/>
        </w:rPr>
      </w:pPr>
      <w:r w:rsidRPr="00625D30">
        <w:rPr>
          <w:sz w:val="30"/>
          <w:szCs w:val="30"/>
          <w:u w:val="single"/>
        </w:rPr>
        <w:t>2</w:t>
      </w:r>
      <w:r w:rsidRPr="00C76FD3">
        <w:rPr>
          <w:sz w:val="30"/>
          <w:szCs w:val="30"/>
          <w:u w:val="single"/>
        </w:rPr>
        <w:t>). 06.01.2016</w:t>
      </w:r>
      <w:r w:rsidRPr="00C76FD3">
        <w:rPr>
          <w:sz w:val="30"/>
          <w:szCs w:val="30"/>
        </w:rPr>
        <w:t xml:space="preserve">  в помещении мини-котельной (3х4 м) жилого дома </w:t>
      </w:r>
      <w:r>
        <w:rPr>
          <w:sz w:val="30"/>
          <w:szCs w:val="30"/>
        </w:rPr>
        <w:br/>
      </w:r>
      <w:r w:rsidRPr="00C76FD3">
        <w:rPr>
          <w:sz w:val="30"/>
          <w:szCs w:val="30"/>
        </w:rPr>
        <w:t xml:space="preserve">(ул. Уютная, г. Рогачев, Гомельская обл.,) произошел </w:t>
      </w:r>
      <w:r>
        <w:rPr>
          <w:sz w:val="30"/>
          <w:szCs w:val="30"/>
        </w:rPr>
        <w:t>разрыв</w:t>
      </w:r>
      <w:r w:rsidRPr="00C76FD3">
        <w:rPr>
          <w:sz w:val="30"/>
          <w:szCs w:val="30"/>
        </w:rPr>
        <w:t xml:space="preserve"> отопительного котла. Пострадавших нет. Причина </w:t>
      </w:r>
      <w:r>
        <w:rPr>
          <w:sz w:val="30"/>
          <w:szCs w:val="30"/>
        </w:rPr>
        <w:t>разрыва</w:t>
      </w:r>
      <w:r w:rsidRPr="00C76FD3">
        <w:rPr>
          <w:sz w:val="30"/>
          <w:szCs w:val="30"/>
        </w:rPr>
        <w:t xml:space="preserve"> котла – отсутствие циркуляции воды в системе.</w:t>
      </w:r>
    </w:p>
    <w:p w:rsidR="00CF5691" w:rsidRDefault="00CF5691" w:rsidP="001772D7">
      <w:pPr>
        <w:ind w:firstLine="1134"/>
        <w:rPr>
          <w:sz w:val="30"/>
          <w:szCs w:val="30"/>
        </w:rPr>
      </w:pPr>
      <w:r w:rsidRPr="0095201F">
        <w:rPr>
          <w:noProof/>
          <w:sz w:val="30"/>
          <w:szCs w:val="30"/>
        </w:rPr>
        <w:pict>
          <v:shape id="Рисунок 6" o:spid="_x0000_i1027" type="#_x0000_t75" alt="IMG_20160106_115827" style="width:409.5pt;height:268.5pt;visibility:visible">
            <v:imagedata r:id="rId9" o:title=""/>
          </v:shape>
        </w:pict>
      </w:r>
    </w:p>
    <w:p w:rsidR="00CF5691" w:rsidRDefault="00CF5691" w:rsidP="001772D7">
      <w:pPr>
        <w:ind w:firstLine="708"/>
        <w:rPr>
          <w:sz w:val="30"/>
          <w:szCs w:val="30"/>
        </w:rPr>
      </w:pPr>
    </w:p>
    <w:p w:rsidR="00CF5691" w:rsidRPr="00C76FD3" w:rsidRDefault="00CF5691" w:rsidP="001772D7">
      <w:pPr>
        <w:ind w:firstLine="708"/>
        <w:rPr>
          <w:sz w:val="30"/>
          <w:szCs w:val="30"/>
        </w:rPr>
      </w:pPr>
    </w:p>
    <w:p w:rsidR="00CF5691" w:rsidRDefault="00CF5691" w:rsidP="001772D7">
      <w:pPr>
        <w:ind w:firstLine="708"/>
        <w:rPr>
          <w:sz w:val="30"/>
          <w:szCs w:val="30"/>
        </w:rPr>
      </w:pPr>
      <w:r w:rsidRPr="00625D30">
        <w:rPr>
          <w:sz w:val="30"/>
          <w:szCs w:val="30"/>
          <w:u w:val="single"/>
        </w:rPr>
        <w:t>3</w:t>
      </w:r>
      <w:r w:rsidRPr="00C76FD3">
        <w:rPr>
          <w:sz w:val="30"/>
          <w:szCs w:val="30"/>
          <w:u w:val="single"/>
        </w:rPr>
        <w:t xml:space="preserve">). 07.01.2016  </w:t>
      </w:r>
      <w:r w:rsidRPr="00C76FD3">
        <w:rPr>
          <w:sz w:val="30"/>
          <w:szCs w:val="30"/>
        </w:rPr>
        <w:t xml:space="preserve">в помещении мини-котельной  (3х4 м)  жилого дома </w:t>
      </w:r>
      <w:r>
        <w:rPr>
          <w:sz w:val="30"/>
          <w:szCs w:val="30"/>
        </w:rPr>
        <w:br/>
      </w:r>
      <w:r w:rsidRPr="00C76FD3">
        <w:rPr>
          <w:sz w:val="30"/>
          <w:szCs w:val="30"/>
        </w:rPr>
        <w:t xml:space="preserve">(д. Черный лес, Логойский район, Минская обл.) произошел </w:t>
      </w:r>
      <w:r>
        <w:rPr>
          <w:sz w:val="30"/>
          <w:szCs w:val="30"/>
        </w:rPr>
        <w:t>разрыв</w:t>
      </w:r>
      <w:r w:rsidRPr="00C76FD3">
        <w:rPr>
          <w:sz w:val="30"/>
          <w:szCs w:val="30"/>
        </w:rPr>
        <w:t xml:space="preserve"> отопительного котла. В результате </w:t>
      </w:r>
      <w:r>
        <w:rPr>
          <w:sz w:val="30"/>
          <w:szCs w:val="30"/>
        </w:rPr>
        <w:t>разрыва</w:t>
      </w:r>
      <w:r w:rsidRPr="00C76FD3">
        <w:rPr>
          <w:sz w:val="30"/>
          <w:szCs w:val="30"/>
        </w:rPr>
        <w:t xml:space="preserve"> котла пострадал один человек, разрушена стена котельной. Причина </w:t>
      </w:r>
      <w:r>
        <w:rPr>
          <w:sz w:val="30"/>
          <w:szCs w:val="30"/>
        </w:rPr>
        <w:t>разрыва</w:t>
      </w:r>
      <w:r w:rsidRPr="00C76FD3">
        <w:rPr>
          <w:sz w:val="30"/>
          <w:szCs w:val="30"/>
        </w:rPr>
        <w:t xml:space="preserve"> котла – отсутствие циркуляции воды в системе.</w:t>
      </w:r>
    </w:p>
    <w:p w:rsidR="00CF5691" w:rsidRDefault="00CF5691" w:rsidP="001772D7">
      <w:pPr>
        <w:ind w:firstLine="708"/>
        <w:rPr>
          <w:sz w:val="30"/>
          <w:szCs w:val="30"/>
        </w:rPr>
      </w:pPr>
    </w:p>
    <w:p w:rsidR="00CF5691" w:rsidRDefault="00CF5691" w:rsidP="001772D7">
      <w:pPr>
        <w:ind w:firstLine="1134"/>
        <w:rPr>
          <w:sz w:val="30"/>
          <w:szCs w:val="30"/>
        </w:rPr>
      </w:pPr>
      <w:r w:rsidRPr="0095201F">
        <w:rPr>
          <w:noProof/>
          <w:sz w:val="30"/>
          <w:szCs w:val="30"/>
        </w:rPr>
        <w:pict>
          <v:shape id="Рисунок 7" o:spid="_x0000_i1028" type="#_x0000_t75" alt="IMG_0061" style="width:414pt;height:257.25pt;visibility:visible">
            <v:imagedata r:id="rId10" o:title=""/>
          </v:shape>
        </w:pict>
      </w:r>
    </w:p>
    <w:p w:rsidR="00CF5691" w:rsidRDefault="00CF5691" w:rsidP="001772D7">
      <w:pPr>
        <w:ind w:firstLine="708"/>
        <w:rPr>
          <w:sz w:val="30"/>
          <w:szCs w:val="30"/>
        </w:rPr>
      </w:pPr>
    </w:p>
    <w:p w:rsidR="00CF5691" w:rsidRDefault="00CF5691" w:rsidP="001772D7">
      <w:pPr>
        <w:ind w:firstLine="1134"/>
        <w:rPr>
          <w:sz w:val="30"/>
          <w:szCs w:val="30"/>
        </w:rPr>
      </w:pPr>
      <w:r w:rsidRPr="0095201F">
        <w:rPr>
          <w:noProof/>
          <w:sz w:val="30"/>
          <w:szCs w:val="30"/>
        </w:rPr>
        <w:pict>
          <v:shape id="Рисунок 8" o:spid="_x0000_i1029" type="#_x0000_t75" alt="IMG_0059" style="width:409.5pt;height:259.5pt;visibility:visible">
            <v:imagedata r:id="rId11" o:title=""/>
          </v:shape>
        </w:pict>
      </w:r>
    </w:p>
    <w:p w:rsidR="00CF5691" w:rsidRDefault="00CF5691" w:rsidP="001772D7">
      <w:pPr>
        <w:ind w:firstLine="708"/>
        <w:rPr>
          <w:sz w:val="30"/>
          <w:szCs w:val="30"/>
        </w:rPr>
      </w:pPr>
    </w:p>
    <w:p w:rsidR="00CF5691" w:rsidRDefault="00CF5691" w:rsidP="001772D7">
      <w:pPr>
        <w:ind w:firstLine="708"/>
        <w:rPr>
          <w:sz w:val="30"/>
          <w:szCs w:val="30"/>
        </w:rPr>
      </w:pPr>
      <w:r w:rsidRPr="00625D30">
        <w:rPr>
          <w:sz w:val="30"/>
          <w:szCs w:val="30"/>
          <w:u w:val="single"/>
        </w:rPr>
        <w:t>4</w:t>
      </w:r>
      <w:r w:rsidRPr="00C76FD3">
        <w:rPr>
          <w:sz w:val="30"/>
          <w:szCs w:val="30"/>
          <w:u w:val="single"/>
        </w:rPr>
        <w:t xml:space="preserve">). 07.01.2016  </w:t>
      </w:r>
      <w:r w:rsidRPr="00C76FD3">
        <w:rPr>
          <w:sz w:val="30"/>
          <w:szCs w:val="30"/>
        </w:rPr>
        <w:t xml:space="preserve">в помещении мини-котельной  (3х3 м)  жилого дома </w:t>
      </w:r>
      <w:r>
        <w:rPr>
          <w:sz w:val="30"/>
          <w:szCs w:val="30"/>
        </w:rPr>
        <w:br/>
      </w:r>
      <w:r w:rsidRPr="00C76FD3">
        <w:rPr>
          <w:sz w:val="30"/>
          <w:szCs w:val="30"/>
        </w:rPr>
        <w:t xml:space="preserve">(ул. Бранкевича, г. Миоры, Витебская обл.)  произошел </w:t>
      </w:r>
      <w:r>
        <w:rPr>
          <w:sz w:val="30"/>
          <w:szCs w:val="30"/>
        </w:rPr>
        <w:t>разрыв</w:t>
      </w:r>
      <w:r w:rsidRPr="00C76FD3">
        <w:rPr>
          <w:sz w:val="30"/>
          <w:szCs w:val="30"/>
        </w:rPr>
        <w:t xml:space="preserve"> отопительного котла. В результате </w:t>
      </w:r>
      <w:r>
        <w:rPr>
          <w:sz w:val="30"/>
          <w:szCs w:val="30"/>
        </w:rPr>
        <w:t>разрыва</w:t>
      </w:r>
      <w:r w:rsidRPr="00C76FD3">
        <w:rPr>
          <w:sz w:val="30"/>
          <w:szCs w:val="30"/>
        </w:rPr>
        <w:t xml:space="preserve"> котла разрушена стена топочной, повреждена кровля. Пострадавших нет. Причина </w:t>
      </w:r>
      <w:r>
        <w:rPr>
          <w:sz w:val="30"/>
          <w:szCs w:val="30"/>
        </w:rPr>
        <w:t>разрыва</w:t>
      </w:r>
      <w:r w:rsidRPr="00C76FD3">
        <w:rPr>
          <w:sz w:val="30"/>
          <w:szCs w:val="30"/>
        </w:rPr>
        <w:t xml:space="preserve"> котла – отсутствие циркуляции воды в системе.</w:t>
      </w:r>
    </w:p>
    <w:p w:rsidR="00CF5691" w:rsidRDefault="00CF5691" w:rsidP="001772D7">
      <w:pPr>
        <w:ind w:firstLine="708"/>
        <w:rPr>
          <w:sz w:val="30"/>
          <w:szCs w:val="30"/>
        </w:rPr>
      </w:pPr>
    </w:p>
    <w:p w:rsidR="00CF5691" w:rsidRDefault="00CF5691" w:rsidP="001772D7">
      <w:pPr>
        <w:ind w:firstLine="1134"/>
        <w:rPr>
          <w:sz w:val="30"/>
          <w:szCs w:val="30"/>
        </w:rPr>
      </w:pPr>
      <w:r w:rsidRPr="0095201F">
        <w:rPr>
          <w:noProof/>
          <w:sz w:val="30"/>
          <w:szCs w:val="30"/>
        </w:rPr>
        <w:pict>
          <v:shape id="Рисунок 9" o:spid="_x0000_i1030" type="#_x0000_t75" alt="IMG_3904" style="width:417.75pt;height:285.75pt;visibility:visible">
            <v:imagedata r:id="rId12" o:title=""/>
          </v:shape>
        </w:pict>
      </w:r>
    </w:p>
    <w:p w:rsidR="00CF5691" w:rsidRDefault="00CF5691" w:rsidP="001772D7">
      <w:pPr>
        <w:ind w:firstLine="708"/>
        <w:rPr>
          <w:sz w:val="30"/>
          <w:szCs w:val="30"/>
        </w:rPr>
      </w:pPr>
    </w:p>
    <w:p w:rsidR="00CF5691" w:rsidRDefault="00CF5691" w:rsidP="001772D7">
      <w:pPr>
        <w:ind w:firstLine="708"/>
        <w:rPr>
          <w:sz w:val="30"/>
          <w:szCs w:val="30"/>
        </w:rPr>
      </w:pPr>
    </w:p>
    <w:p w:rsidR="00CF5691" w:rsidRDefault="00CF5691" w:rsidP="001772D7">
      <w:pPr>
        <w:ind w:firstLine="708"/>
        <w:rPr>
          <w:sz w:val="30"/>
          <w:szCs w:val="30"/>
        </w:rPr>
      </w:pPr>
    </w:p>
    <w:p w:rsidR="00CF5691" w:rsidRDefault="00CF5691" w:rsidP="001772D7">
      <w:pPr>
        <w:ind w:firstLine="708"/>
        <w:rPr>
          <w:sz w:val="30"/>
          <w:szCs w:val="30"/>
        </w:rPr>
      </w:pPr>
      <w:r w:rsidRPr="00614975">
        <w:rPr>
          <w:sz w:val="30"/>
          <w:szCs w:val="30"/>
          <w:u w:val="single"/>
        </w:rPr>
        <w:t>5</w:t>
      </w:r>
      <w:r w:rsidRPr="00C56E00">
        <w:rPr>
          <w:sz w:val="30"/>
          <w:szCs w:val="30"/>
          <w:u w:val="single"/>
        </w:rPr>
        <w:t>). 26.01.2016</w:t>
      </w:r>
      <w:r w:rsidRPr="00C56E00">
        <w:rPr>
          <w:sz w:val="30"/>
          <w:szCs w:val="30"/>
        </w:rPr>
        <w:t xml:space="preserve"> в помещении </w:t>
      </w:r>
      <w:r>
        <w:rPr>
          <w:sz w:val="30"/>
          <w:szCs w:val="30"/>
        </w:rPr>
        <w:t>мини-</w:t>
      </w:r>
      <w:r w:rsidRPr="00C56E00">
        <w:rPr>
          <w:sz w:val="30"/>
          <w:szCs w:val="30"/>
        </w:rPr>
        <w:t xml:space="preserve">котельной (1,2х2 м) жилого дома </w:t>
      </w:r>
      <w:r>
        <w:rPr>
          <w:sz w:val="30"/>
          <w:szCs w:val="30"/>
        </w:rPr>
        <w:br/>
      </w:r>
      <w:r w:rsidRPr="00C56E00">
        <w:rPr>
          <w:sz w:val="30"/>
          <w:szCs w:val="30"/>
        </w:rPr>
        <w:t xml:space="preserve">(ул. </w:t>
      </w:r>
      <w:bookmarkStart w:id="0" w:name="_GoBack"/>
      <w:bookmarkEnd w:id="0"/>
      <w:r>
        <w:rPr>
          <w:sz w:val="30"/>
          <w:szCs w:val="30"/>
        </w:rPr>
        <w:t>Тракторная, г. Могилев</w:t>
      </w:r>
      <w:r w:rsidRPr="00C56E00">
        <w:rPr>
          <w:sz w:val="30"/>
          <w:szCs w:val="30"/>
        </w:rPr>
        <w:t xml:space="preserve">) произошел </w:t>
      </w:r>
      <w:r>
        <w:rPr>
          <w:sz w:val="30"/>
          <w:szCs w:val="30"/>
        </w:rPr>
        <w:t>разрыв</w:t>
      </w:r>
      <w:r w:rsidRPr="00C56E00">
        <w:rPr>
          <w:sz w:val="30"/>
          <w:szCs w:val="30"/>
        </w:rPr>
        <w:t xml:space="preserve"> отопительного котла на твердом топливе</w:t>
      </w:r>
      <w:r>
        <w:rPr>
          <w:sz w:val="30"/>
          <w:szCs w:val="30"/>
        </w:rPr>
        <w:t>.</w:t>
      </w:r>
      <w:r w:rsidRPr="00C56E00">
        <w:rPr>
          <w:sz w:val="30"/>
          <w:szCs w:val="30"/>
        </w:rPr>
        <w:t xml:space="preserve"> </w:t>
      </w:r>
      <w:r w:rsidRPr="0029789A">
        <w:rPr>
          <w:sz w:val="30"/>
          <w:szCs w:val="30"/>
        </w:rPr>
        <w:t>В результате</w:t>
      </w:r>
      <w:r>
        <w:rPr>
          <w:sz w:val="30"/>
          <w:szCs w:val="30"/>
        </w:rPr>
        <w:t xml:space="preserve"> разрыва</w:t>
      </w:r>
      <w:r w:rsidRPr="0029789A">
        <w:rPr>
          <w:sz w:val="30"/>
          <w:szCs w:val="30"/>
        </w:rPr>
        <w:t xml:space="preserve"> котла повреждено </w:t>
      </w:r>
      <w:smartTag w:uri="urn:schemas-microsoft-com:office:smarttags" w:element="metricconverter">
        <w:smartTagPr>
          <w:attr w:name="ProductID" w:val="4 кв. метра"/>
        </w:smartTagPr>
        <w:r w:rsidRPr="0029789A">
          <w:rPr>
            <w:sz w:val="30"/>
            <w:szCs w:val="30"/>
          </w:rPr>
          <w:t>4 кв. метра</w:t>
        </w:r>
      </w:smartTag>
      <w:r w:rsidRPr="0029789A">
        <w:rPr>
          <w:sz w:val="30"/>
          <w:szCs w:val="30"/>
        </w:rPr>
        <w:t xml:space="preserve"> внутренней перегородки котельной жилого дома. Пострадавших нет.</w:t>
      </w:r>
      <w:r>
        <w:rPr>
          <w:sz w:val="30"/>
          <w:szCs w:val="30"/>
        </w:rPr>
        <w:t xml:space="preserve"> П</w:t>
      </w:r>
      <w:r w:rsidRPr="00C56E00">
        <w:rPr>
          <w:sz w:val="30"/>
          <w:szCs w:val="30"/>
        </w:rPr>
        <w:t xml:space="preserve">ричина </w:t>
      </w:r>
      <w:r>
        <w:rPr>
          <w:sz w:val="30"/>
          <w:szCs w:val="30"/>
        </w:rPr>
        <w:t>разрыва</w:t>
      </w:r>
      <w:r w:rsidRPr="00C56E00">
        <w:rPr>
          <w:sz w:val="30"/>
          <w:szCs w:val="30"/>
        </w:rPr>
        <w:t xml:space="preserve"> котла –</w:t>
      </w:r>
      <w:r>
        <w:rPr>
          <w:sz w:val="30"/>
          <w:szCs w:val="30"/>
        </w:rPr>
        <w:t xml:space="preserve"> </w:t>
      </w:r>
      <w:r w:rsidRPr="00C56E00">
        <w:rPr>
          <w:sz w:val="30"/>
          <w:szCs w:val="30"/>
        </w:rPr>
        <w:t>отсут</w:t>
      </w:r>
      <w:r>
        <w:rPr>
          <w:sz w:val="30"/>
          <w:szCs w:val="30"/>
        </w:rPr>
        <w:t>ствие циркуляции воды в системе</w:t>
      </w:r>
      <w:r w:rsidRPr="00C56E00">
        <w:rPr>
          <w:sz w:val="30"/>
          <w:szCs w:val="30"/>
        </w:rPr>
        <w:t>.</w:t>
      </w:r>
    </w:p>
    <w:p w:rsidR="00CF5691" w:rsidRDefault="00CF5691" w:rsidP="001772D7">
      <w:pPr>
        <w:ind w:firstLine="708"/>
        <w:rPr>
          <w:sz w:val="30"/>
          <w:szCs w:val="30"/>
        </w:rPr>
      </w:pPr>
    </w:p>
    <w:p w:rsidR="00CF5691" w:rsidRDefault="00CF5691" w:rsidP="001772D7">
      <w:pPr>
        <w:ind w:firstLine="1276"/>
        <w:rPr>
          <w:sz w:val="30"/>
          <w:szCs w:val="30"/>
        </w:rPr>
      </w:pPr>
      <w:r w:rsidRPr="0095201F">
        <w:rPr>
          <w:noProof/>
          <w:sz w:val="30"/>
          <w:szCs w:val="30"/>
        </w:rPr>
        <w:pict>
          <v:shape id="Рисунок 10" o:spid="_x0000_i1031" type="#_x0000_t75" alt="Изображение 036" style="width:407.25pt;height:253.5pt;visibility:visible">
            <v:imagedata r:id="rId13" o:title=""/>
          </v:shape>
        </w:pict>
      </w:r>
    </w:p>
    <w:p w:rsidR="00CF5691" w:rsidRDefault="00CF5691" w:rsidP="001772D7">
      <w:pPr>
        <w:keepLines/>
        <w:ind w:firstLine="709"/>
        <w:rPr>
          <w:sz w:val="30"/>
          <w:szCs w:val="30"/>
          <w:u w:val="single"/>
        </w:rPr>
      </w:pPr>
    </w:p>
    <w:p w:rsidR="00CF5691" w:rsidRDefault="00CF5691" w:rsidP="001772D7">
      <w:pPr>
        <w:keepLines/>
        <w:ind w:firstLine="1276"/>
        <w:rPr>
          <w:sz w:val="30"/>
          <w:szCs w:val="30"/>
          <w:u w:val="single"/>
        </w:rPr>
      </w:pPr>
      <w:r w:rsidRPr="0095201F">
        <w:rPr>
          <w:noProof/>
          <w:sz w:val="30"/>
          <w:szCs w:val="30"/>
          <w:u w:val="single"/>
        </w:rPr>
        <w:pict>
          <v:shape id="Рисунок 11" o:spid="_x0000_i1032" type="#_x0000_t75" alt="Изображение 024" style="width:407.25pt;height:264.75pt;visibility:visible">
            <v:imagedata r:id="rId14" o:title=""/>
          </v:shape>
        </w:pict>
      </w:r>
    </w:p>
    <w:p w:rsidR="00CF5691" w:rsidRDefault="00CF5691" w:rsidP="001772D7">
      <w:pPr>
        <w:keepLines/>
        <w:ind w:firstLine="709"/>
        <w:rPr>
          <w:sz w:val="30"/>
          <w:szCs w:val="30"/>
          <w:u w:val="single"/>
        </w:rPr>
      </w:pPr>
    </w:p>
    <w:p w:rsidR="00CF5691" w:rsidRDefault="00CF5691" w:rsidP="001772D7">
      <w:pPr>
        <w:keepLines/>
        <w:ind w:firstLine="709"/>
        <w:rPr>
          <w:sz w:val="30"/>
          <w:szCs w:val="30"/>
          <w:u w:val="single"/>
        </w:rPr>
      </w:pPr>
    </w:p>
    <w:p w:rsidR="00CF5691" w:rsidRDefault="00CF5691" w:rsidP="001772D7">
      <w:pPr>
        <w:keepLines/>
        <w:ind w:firstLine="709"/>
        <w:rPr>
          <w:sz w:val="30"/>
          <w:szCs w:val="30"/>
          <w:u w:val="single"/>
        </w:rPr>
      </w:pPr>
    </w:p>
    <w:p w:rsidR="00CF5691" w:rsidRDefault="00CF5691" w:rsidP="001772D7">
      <w:pPr>
        <w:keepLines/>
        <w:ind w:firstLine="709"/>
        <w:rPr>
          <w:sz w:val="30"/>
          <w:szCs w:val="30"/>
          <w:u w:val="single"/>
        </w:rPr>
      </w:pPr>
    </w:p>
    <w:p w:rsidR="00CF5691" w:rsidRDefault="00CF5691" w:rsidP="001772D7">
      <w:pPr>
        <w:keepLines/>
        <w:ind w:firstLine="709"/>
        <w:rPr>
          <w:sz w:val="30"/>
          <w:szCs w:val="30"/>
        </w:rPr>
      </w:pPr>
      <w:r w:rsidRPr="001772D7">
        <w:rPr>
          <w:sz w:val="30"/>
          <w:szCs w:val="30"/>
          <w:u w:val="single"/>
        </w:rPr>
        <w:t>6</w:t>
      </w:r>
      <w:r w:rsidRPr="00C56E00">
        <w:rPr>
          <w:sz w:val="30"/>
          <w:szCs w:val="30"/>
          <w:u w:val="single"/>
        </w:rPr>
        <w:t>)</w:t>
      </w:r>
      <w:r>
        <w:rPr>
          <w:sz w:val="30"/>
          <w:szCs w:val="30"/>
          <w:u w:val="single"/>
        </w:rPr>
        <w:t>.</w:t>
      </w:r>
      <w:r w:rsidRPr="00C56E00">
        <w:rPr>
          <w:sz w:val="30"/>
          <w:szCs w:val="30"/>
          <w:u w:val="single"/>
        </w:rPr>
        <w:t xml:space="preserve"> 06.02.2016</w:t>
      </w:r>
      <w:r w:rsidRPr="00C56E00">
        <w:rPr>
          <w:sz w:val="30"/>
          <w:szCs w:val="30"/>
        </w:rPr>
        <w:t xml:space="preserve"> в помещении кухни (2х3 м) жилого дома (2-й пер. Маличевск</w:t>
      </w:r>
      <w:r>
        <w:rPr>
          <w:sz w:val="30"/>
          <w:szCs w:val="30"/>
        </w:rPr>
        <w:t>ого, г. Жлобин, Гомельская обл.</w:t>
      </w:r>
      <w:r w:rsidRPr="00C56E00">
        <w:rPr>
          <w:sz w:val="30"/>
          <w:szCs w:val="30"/>
        </w:rPr>
        <w:t xml:space="preserve">) произошел </w:t>
      </w:r>
      <w:r>
        <w:rPr>
          <w:sz w:val="30"/>
          <w:szCs w:val="30"/>
        </w:rPr>
        <w:t>разрыв</w:t>
      </w:r>
      <w:r w:rsidRPr="00C56E00">
        <w:rPr>
          <w:sz w:val="30"/>
          <w:szCs w:val="30"/>
        </w:rPr>
        <w:t xml:space="preserve"> отопительного котла на твердом топливе</w:t>
      </w:r>
      <w:r>
        <w:rPr>
          <w:sz w:val="30"/>
          <w:szCs w:val="30"/>
        </w:rPr>
        <w:t xml:space="preserve">. </w:t>
      </w:r>
      <w:r w:rsidRPr="002A227E">
        <w:rPr>
          <w:sz w:val="30"/>
          <w:szCs w:val="30"/>
        </w:rPr>
        <w:t>Хозяйка жилого дома была госпитализирована с ожогами 1-3 степени (20 % тела).</w:t>
      </w:r>
      <w:r>
        <w:rPr>
          <w:sz w:val="30"/>
          <w:szCs w:val="30"/>
        </w:rPr>
        <w:t xml:space="preserve"> П</w:t>
      </w:r>
      <w:r w:rsidRPr="00C56E00">
        <w:rPr>
          <w:sz w:val="30"/>
          <w:szCs w:val="30"/>
        </w:rPr>
        <w:t xml:space="preserve">ричина </w:t>
      </w:r>
      <w:r>
        <w:rPr>
          <w:sz w:val="30"/>
          <w:szCs w:val="30"/>
        </w:rPr>
        <w:t>разрыва</w:t>
      </w:r>
      <w:r w:rsidRPr="00C76FD3">
        <w:rPr>
          <w:sz w:val="30"/>
          <w:szCs w:val="30"/>
        </w:rPr>
        <w:t xml:space="preserve"> </w:t>
      </w:r>
      <w:r w:rsidRPr="00C56E00">
        <w:rPr>
          <w:sz w:val="30"/>
          <w:szCs w:val="30"/>
        </w:rPr>
        <w:t>котла – отсут</w:t>
      </w:r>
      <w:r>
        <w:rPr>
          <w:sz w:val="30"/>
          <w:szCs w:val="30"/>
        </w:rPr>
        <w:t>ствие циркуляции воды в системе</w:t>
      </w:r>
      <w:r w:rsidRPr="00C56E00">
        <w:rPr>
          <w:sz w:val="30"/>
          <w:szCs w:val="30"/>
        </w:rPr>
        <w:t>.</w:t>
      </w:r>
    </w:p>
    <w:p w:rsidR="00CF5691" w:rsidRDefault="00CF5691" w:rsidP="001772D7">
      <w:pPr>
        <w:keepLines/>
        <w:ind w:firstLine="709"/>
        <w:rPr>
          <w:sz w:val="30"/>
          <w:szCs w:val="30"/>
        </w:rPr>
      </w:pPr>
    </w:p>
    <w:p w:rsidR="00CF5691" w:rsidRDefault="00CF5691" w:rsidP="001772D7">
      <w:pPr>
        <w:keepLines/>
        <w:ind w:firstLine="1134"/>
        <w:rPr>
          <w:sz w:val="30"/>
          <w:szCs w:val="30"/>
        </w:rPr>
      </w:pPr>
      <w:r w:rsidRPr="0095201F">
        <w:rPr>
          <w:noProof/>
          <w:sz w:val="30"/>
          <w:szCs w:val="30"/>
        </w:rPr>
        <w:pict>
          <v:shape id="Рисунок 12" o:spid="_x0000_i1033" type="#_x0000_t75" alt="котел Жлобин,_005" style="width:405.75pt;height:246.75pt;visibility:visible">
            <v:imagedata r:id="rId15" o:title=""/>
          </v:shape>
        </w:pict>
      </w:r>
    </w:p>
    <w:p w:rsidR="00CF5691" w:rsidRDefault="00CF5691" w:rsidP="001772D7">
      <w:pPr>
        <w:keepLines/>
        <w:ind w:firstLine="709"/>
        <w:rPr>
          <w:sz w:val="30"/>
          <w:szCs w:val="30"/>
        </w:rPr>
      </w:pPr>
    </w:p>
    <w:p w:rsidR="00CF5691" w:rsidRDefault="00CF5691" w:rsidP="001772D7">
      <w:pPr>
        <w:keepLines/>
        <w:ind w:firstLine="1134"/>
        <w:rPr>
          <w:sz w:val="30"/>
          <w:szCs w:val="30"/>
        </w:rPr>
      </w:pPr>
      <w:r w:rsidRPr="0095201F">
        <w:rPr>
          <w:noProof/>
          <w:sz w:val="30"/>
          <w:szCs w:val="30"/>
        </w:rPr>
        <w:pict>
          <v:shape id="Рисунок 13" o:spid="_x0000_i1034" type="#_x0000_t75" alt="котел Жлобин,_006" style="width:405.75pt;height:269.25pt;visibility:visible">
            <v:imagedata r:id="rId16" o:title=""/>
          </v:shape>
        </w:pict>
      </w:r>
    </w:p>
    <w:p w:rsidR="00CF5691" w:rsidRDefault="00CF5691" w:rsidP="001772D7">
      <w:pPr>
        <w:keepLines/>
        <w:ind w:firstLine="709"/>
        <w:rPr>
          <w:sz w:val="30"/>
          <w:szCs w:val="30"/>
        </w:rPr>
      </w:pPr>
    </w:p>
    <w:p w:rsidR="00CF5691" w:rsidRDefault="00CF5691" w:rsidP="001772D7">
      <w:pPr>
        <w:keepLines/>
        <w:rPr>
          <w:sz w:val="30"/>
          <w:szCs w:val="30"/>
        </w:rPr>
      </w:pPr>
    </w:p>
    <w:p w:rsidR="00CF5691" w:rsidRDefault="00CF5691" w:rsidP="001772D7">
      <w:pPr>
        <w:keepLines/>
        <w:rPr>
          <w:sz w:val="30"/>
          <w:szCs w:val="30"/>
        </w:rPr>
      </w:pPr>
    </w:p>
    <w:p w:rsidR="00CF5691" w:rsidRDefault="00CF5691" w:rsidP="001772D7">
      <w:pPr>
        <w:keepLines/>
        <w:rPr>
          <w:sz w:val="30"/>
          <w:szCs w:val="30"/>
        </w:rPr>
      </w:pPr>
    </w:p>
    <w:p w:rsidR="00CF5691" w:rsidRDefault="00CF5691" w:rsidP="001772D7">
      <w:pPr>
        <w:ind w:firstLine="708"/>
        <w:rPr>
          <w:sz w:val="30"/>
          <w:szCs w:val="30"/>
        </w:rPr>
      </w:pPr>
      <w:r w:rsidRPr="00614975">
        <w:rPr>
          <w:sz w:val="30"/>
          <w:szCs w:val="30"/>
          <w:u w:val="single"/>
        </w:rPr>
        <w:t>7</w:t>
      </w:r>
      <w:r w:rsidRPr="00C56E00">
        <w:rPr>
          <w:sz w:val="30"/>
          <w:szCs w:val="30"/>
          <w:u w:val="single"/>
        </w:rPr>
        <w:t>)</w:t>
      </w:r>
      <w:r>
        <w:rPr>
          <w:sz w:val="30"/>
          <w:szCs w:val="30"/>
          <w:u w:val="single"/>
        </w:rPr>
        <w:t>.</w:t>
      </w:r>
      <w:r w:rsidRPr="00C56E00">
        <w:rPr>
          <w:sz w:val="30"/>
          <w:szCs w:val="30"/>
          <w:u w:val="single"/>
        </w:rPr>
        <w:t xml:space="preserve"> 20.03.2016</w:t>
      </w:r>
      <w:r w:rsidRPr="00C56E00">
        <w:rPr>
          <w:sz w:val="30"/>
          <w:szCs w:val="30"/>
        </w:rPr>
        <w:t xml:space="preserve"> в помещении </w:t>
      </w:r>
      <w:r>
        <w:rPr>
          <w:sz w:val="30"/>
          <w:szCs w:val="30"/>
        </w:rPr>
        <w:t>мини-</w:t>
      </w:r>
      <w:r w:rsidRPr="00C56E00">
        <w:rPr>
          <w:sz w:val="30"/>
          <w:szCs w:val="30"/>
        </w:rPr>
        <w:t xml:space="preserve">котельной (4х4 м) молочно-товарной фермы СУП «Озерицкий-Агро», расположенной в д. Задомля Смолевичского района Минской области, произошел </w:t>
      </w:r>
      <w:r>
        <w:rPr>
          <w:sz w:val="30"/>
          <w:szCs w:val="30"/>
        </w:rPr>
        <w:t>разрыв</w:t>
      </w:r>
      <w:r w:rsidRPr="00C56E00">
        <w:rPr>
          <w:sz w:val="30"/>
          <w:szCs w:val="30"/>
        </w:rPr>
        <w:t xml:space="preserve"> отопительного котла на твердом топливе</w:t>
      </w:r>
      <w:r>
        <w:rPr>
          <w:sz w:val="30"/>
          <w:szCs w:val="30"/>
        </w:rPr>
        <w:t>. В</w:t>
      </w:r>
      <w:r w:rsidRPr="00C56E00">
        <w:rPr>
          <w:i/>
          <w:sz w:val="30"/>
          <w:szCs w:val="30"/>
        </w:rPr>
        <w:t xml:space="preserve"> </w:t>
      </w:r>
      <w:r w:rsidRPr="00CC09B3">
        <w:rPr>
          <w:sz w:val="30"/>
          <w:szCs w:val="30"/>
        </w:rPr>
        <w:t xml:space="preserve">результате чрезвычайного происшествия в </w:t>
      </w:r>
      <w:r>
        <w:rPr>
          <w:sz w:val="30"/>
          <w:szCs w:val="30"/>
        </w:rPr>
        <w:t>мини-</w:t>
      </w:r>
      <w:r w:rsidRPr="00CC09B3">
        <w:rPr>
          <w:sz w:val="30"/>
          <w:szCs w:val="30"/>
        </w:rPr>
        <w:t>котельной разрушены 2 стены, произошло обрушение железобетонных плит перекрытия, повреждены 2 котла. Пострадавших нет.</w:t>
      </w:r>
      <w:r>
        <w:rPr>
          <w:sz w:val="30"/>
          <w:szCs w:val="30"/>
        </w:rPr>
        <w:t xml:space="preserve"> П</w:t>
      </w:r>
      <w:r w:rsidRPr="00C56E00">
        <w:rPr>
          <w:sz w:val="30"/>
          <w:szCs w:val="30"/>
        </w:rPr>
        <w:t xml:space="preserve">ричина </w:t>
      </w:r>
      <w:r>
        <w:rPr>
          <w:sz w:val="30"/>
          <w:szCs w:val="30"/>
        </w:rPr>
        <w:t>разрыва</w:t>
      </w:r>
      <w:r w:rsidRPr="00C56E00">
        <w:rPr>
          <w:sz w:val="30"/>
          <w:szCs w:val="30"/>
        </w:rPr>
        <w:t xml:space="preserve"> котла –</w:t>
      </w:r>
      <w:r>
        <w:rPr>
          <w:sz w:val="30"/>
          <w:szCs w:val="30"/>
        </w:rPr>
        <w:t xml:space="preserve"> </w:t>
      </w:r>
      <w:r w:rsidRPr="00C56E00">
        <w:rPr>
          <w:sz w:val="30"/>
          <w:szCs w:val="30"/>
        </w:rPr>
        <w:t>отсутствие циркуляции воды в системе.</w:t>
      </w:r>
    </w:p>
    <w:p w:rsidR="00CF5691" w:rsidRDefault="00CF5691" w:rsidP="001772D7">
      <w:pPr>
        <w:ind w:firstLine="708"/>
        <w:rPr>
          <w:sz w:val="30"/>
          <w:szCs w:val="30"/>
        </w:rPr>
      </w:pPr>
    </w:p>
    <w:p w:rsidR="00CF5691" w:rsidRDefault="00CF5691" w:rsidP="001772D7">
      <w:pPr>
        <w:ind w:firstLine="1276"/>
        <w:rPr>
          <w:sz w:val="30"/>
          <w:szCs w:val="30"/>
        </w:rPr>
      </w:pPr>
      <w:r w:rsidRPr="0095201F">
        <w:rPr>
          <w:noProof/>
          <w:sz w:val="30"/>
          <w:szCs w:val="30"/>
        </w:rPr>
        <w:pict>
          <v:shape id="Рисунок 14" o:spid="_x0000_i1035" type="#_x0000_t75" alt="DSC03594" style="width:370.5pt;height:257.25pt;visibility:visible">
            <v:imagedata r:id="rId17" o:title=""/>
          </v:shape>
        </w:pict>
      </w:r>
    </w:p>
    <w:p w:rsidR="00CF5691" w:rsidRDefault="00CF5691" w:rsidP="001772D7">
      <w:pPr>
        <w:ind w:firstLine="708"/>
        <w:rPr>
          <w:sz w:val="30"/>
          <w:szCs w:val="30"/>
        </w:rPr>
      </w:pPr>
    </w:p>
    <w:p w:rsidR="00CF5691" w:rsidRDefault="00CF5691" w:rsidP="001772D7">
      <w:pPr>
        <w:ind w:firstLine="1276"/>
        <w:rPr>
          <w:sz w:val="30"/>
          <w:szCs w:val="30"/>
        </w:rPr>
      </w:pPr>
      <w:r w:rsidRPr="0095201F">
        <w:rPr>
          <w:noProof/>
          <w:sz w:val="30"/>
          <w:szCs w:val="30"/>
        </w:rPr>
        <w:pict>
          <v:shape id="Рисунок 15" o:spid="_x0000_i1036" type="#_x0000_t75" alt="DSC03576" style="width:370.5pt;height:243.75pt;visibility:visible">
            <v:imagedata r:id="rId18" o:title=""/>
          </v:shape>
        </w:pict>
      </w:r>
    </w:p>
    <w:p w:rsidR="00CF5691" w:rsidRDefault="00CF5691" w:rsidP="001772D7">
      <w:pPr>
        <w:rPr>
          <w:sz w:val="30"/>
          <w:szCs w:val="30"/>
          <w:u w:val="single"/>
        </w:rPr>
      </w:pPr>
    </w:p>
    <w:p w:rsidR="00CF5691" w:rsidRDefault="00CF5691" w:rsidP="001772D7">
      <w:pPr>
        <w:ind w:firstLine="708"/>
        <w:rPr>
          <w:sz w:val="30"/>
          <w:szCs w:val="30"/>
          <w:u w:val="single"/>
        </w:rPr>
      </w:pPr>
    </w:p>
    <w:p w:rsidR="00CF5691" w:rsidRDefault="00CF5691" w:rsidP="001772D7">
      <w:pPr>
        <w:ind w:firstLine="708"/>
        <w:rPr>
          <w:sz w:val="30"/>
          <w:szCs w:val="30"/>
          <w:u w:val="single"/>
        </w:rPr>
      </w:pPr>
    </w:p>
    <w:p w:rsidR="00CF5691" w:rsidRDefault="00CF5691" w:rsidP="001772D7">
      <w:pPr>
        <w:ind w:firstLine="708"/>
        <w:rPr>
          <w:sz w:val="30"/>
          <w:szCs w:val="30"/>
          <w:u w:val="single"/>
        </w:rPr>
      </w:pPr>
    </w:p>
    <w:p w:rsidR="00CF5691" w:rsidRDefault="00CF5691" w:rsidP="001772D7">
      <w:pPr>
        <w:ind w:firstLine="708"/>
        <w:rPr>
          <w:sz w:val="30"/>
          <w:szCs w:val="30"/>
        </w:rPr>
      </w:pPr>
      <w:r w:rsidRPr="00705236">
        <w:rPr>
          <w:sz w:val="30"/>
          <w:szCs w:val="30"/>
          <w:u w:val="single"/>
        </w:rPr>
        <w:t>8</w:t>
      </w:r>
      <w:r w:rsidRPr="00C76FD3">
        <w:rPr>
          <w:sz w:val="30"/>
          <w:szCs w:val="30"/>
          <w:u w:val="single"/>
        </w:rPr>
        <w:t>). 26.03.2016</w:t>
      </w:r>
      <w:r w:rsidRPr="00C76FD3">
        <w:rPr>
          <w:sz w:val="30"/>
          <w:szCs w:val="30"/>
        </w:rPr>
        <w:t xml:space="preserve"> в </w:t>
      </w:r>
      <w:r>
        <w:rPr>
          <w:sz w:val="30"/>
          <w:szCs w:val="30"/>
        </w:rPr>
        <w:t>мини-</w:t>
      </w:r>
      <w:r w:rsidRPr="00C76FD3">
        <w:rPr>
          <w:sz w:val="30"/>
          <w:szCs w:val="30"/>
        </w:rPr>
        <w:t xml:space="preserve">котельной (5х6 м) на территории филиала «Автобусный парк № 2» ОАО «Гомельоблавтотранс» (г. Мозырь, Гомельская область) произошел </w:t>
      </w:r>
      <w:r>
        <w:rPr>
          <w:sz w:val="30"/>
          <w:szCs w:val="30"/>
        </w:rPr>
        <w:t>разрыв</w:t>
      </w:r>
      <w:r w:rsidRPr="00C76FD3">
        <w:rPr>
          <w:sz w:val="30"/>
          <w:szCs w:val="30"/>
        </w:rPr>
        <w:t xml:space="preserve"> отопительного котла  на твердом топливе. В результате </w:t>
      </w:r>
      <w:r>
        <w:rPr>
          <w:sz w:val="30"/>
          <w:szCs w:val="30"/>
        </w:rPr>
        <w:t>разрыва</w:t>
      </w:r>
      <w:r w:rsidRPr="00C76FD3">
        <w:rPr>
          <w:sz w:val="30"/>
          <w:szCs w:val="30"/>
        </w:rPr>
        <w:t xml:space="preserve"> котла произошло обрушение железобетонных плит перекрытия. Пострадавших нет. Предполагаемая причина </w:t>
      </w:r>
      <w:r>
        <w:rPr>
          <w:sz w:val="30"/>
          <w:szCs w:val="30"/>
        </w:rPr>
        <w:t>разрыва</w:t>
      </w:r>
      <w:r w:rsidRPr="00C76FD3">
        <w:rPr>
          <w:sz w:val="30"/>
          <w:szCs w:val="30"/>
        </w:rPr>
        <w:t xml:space="preserve"> –  отсутствие циркуляции воды в системе.</w:t>
      </w:r>
    </w:p>
    <w:p w:rsidR="00CF5691" w:rsidRDefault="00CF5691" w:rsidP="001772D7">
      <w:pPr>
        <w:ind w:firstLine="708"/>
        <w:rPr>
          <w:sz w:val="30"/>
          <w:szCs w:val="30"/>
        </w:rPr>
      </w:pPr>
    </w:p>
    <w:p w:rsidR="00CF5691" w:rsidRDefault="00CF5691" w:rsidP="001772D7">
      <w:pPr>
        <w:ind w:firstLine="1276"/>
        <w:rPr>
          <w:sz w:val="30"/>
          <w:szCs w:val="30"/>
        </w:rPr>
      </w:pPr>
      <w:r w:rsidRPr="0095201F">
        <w:rPr>
          <w:noProof/>
          <w:sz w:val="30"/>
          <w:szCs w:val="30"/>
        </w:rPr>
        <w:pict>
          <v:shape id="Рисунок 16" o:spid="_x0000_i1037" type="#_x0000_t75" alt="dscf2891_новый размер" style="width:378.75pt;height:246pt;visibility:visible">
            <v:imagedata r:id="rId19" o:title=""/>
          </v:shape>
        </w:pict>
      </w:r>
    </w:p>
    <w:p w:rsidR="00CF5691" w:rsidRDefault="00CF5691" w:rsidP="001772D7">
      <w:pPr>
        <w:ind w:firstLine="708"/>
        <w:rPr>
          <w:sz w:val="30"/>
          <w:szCs w:val="30"/>
        </w:rPr>
      </w:pPr>
    </w:p>
    <w:p w:rsidR="00CF5691" w:rsidRDefault="00CF5691" w:rsidP="001772D7">
      <w:pPr>
        <w:ind w:firstLine="1276"/>
        <w:rPr>
          <w:sz w:val="30"/>
          <w:szCs w:val="30"/>
        </w:rPr>
      </w:pPr>
      <w:r w:rsidRPr="0095201F">
        <w:rPr>
          <w:noProof/>
          <w:sz w:val="30"/>
          <w:szCs w:val="30"/>
        </w:rPr>
        <w:pict>
          <v:shape id="Рисунок 17" o:spid="_x0000_i1038" type="#_x0000_t75" alt="dscf2900_новый размер" style="width:378.75pt;height:273.75pt;visibility:visible">
            <v:imagedata r:id="rId20" o:title=""/>
          </v:shape>
        </w:pict>
      </w:r>
    </w:p>
    <w:p w:rsidR="00CF5691" w:rsidRDefault="00CF5691" w:rsidP="001772D7">
      <w:pPr>
        <w:ind w:firstLine="708"/>
        <w:rPr>
          <w:sz w:val="30"/>
          <w:szCs w:val="30"/>
        </w:rPr>
      </w:pPr>
    </w:p>
    <w:p w:rsidR="00CF5691" w:rsidRDefault="00CF5691" w:rsidP="001772D7">
      <w:pPr>
        <w:ind w:firstLine="708"/>
        <w:rPr>
          <w:sz w:val="30"/>
          <w:szCs w:val="30"/>
        </w:rPr>
      </w:pPr>
    </w:p>
    <w:p w:rsidR="00CF5691" w:rsidRDefault="00CF5691" w:rsidP="001772D7">
      <w:pPr>
        <w:ind w:firstLine="708"/>
        <w:rPr>
          <w:sz w:val="30"/>
          <w:szCs w:val="30"/>
        </w:rPr>
      </w:pPr>
    </w:p>
    <w:p w:rsidR="00CF5691" w:rsidRDefault="00CF5691" w:rsidP="001772D7">
      <w:pPr>
        <w:ind w:firstLine="708"/>
        <w:rPr>
          <w:sz w:val="30"/>
          <w:szCs w:val="30"/>
        </w:rPr>
      </w:pPr>
      <w:r w:rsidRPr="00705236">
        <w:rPr>
          <w:sz w:val="30"/>
          <w:szCs w:val="30"/>
          <w:u w:val="single"/>
        </w:rPr>
        <w:t>9</w:t>
      </w:r>
      <w:r w:rsidRPr="00C76FD3">
        <w:rPr>
          <w:sz w:val="30"/>
          <w:szCs w:val="30"/>
          <w:u w:val="single"/>
        </w:rPr>
        <w:t>). 27.03.2016</w:t>
      </w:r>
      <w:r w:rsidRPr="00C76FD3">
        <w:rPr>
          <w:sz w:val="30"/>
          <w:szCs w:val="30"/>
        </w:rPr>
        <w:t xml:space="preserve"> в </w:t>
      </w:r>
      <w:r>
        <w:rPr>
          <w:sz w:val="30"/>
          <w:szCs w:val="30"/>
        </w:rPr>
        <w:t>мини-</w:t>
      </w:r>
      <w:r w:rsidRPr="00C76FD3">
        <w:rPr>
          <w:sz w:val="30"/>
          <w:szCs w:val="30"/>
        </w:rPr>
        <w:t xml:space="preserve">котельной (3х8 м), пристроенной к административно-бытовому корпусу ДКУСП «Глубокская ПМК-48» </w:t>
      </w:r>
      <w:r w:rsidRPr="00C76FD3">
        <w:rPr>
          <w:sz w:val="30"/>
          <w:szCs w:val="30"/>
        </w:rPr>
        <w:br/>
        <w:t xml:space="preserve">(ул. Озерная, </w:t>
      </w:r>
      <w:smartTag w:uri="urn:schemas-microsoft-com:office:smarttags" w:element="metricconverter">
        <w:smartTagPr>
          <w:attr w:name="ProductID" w:val="8, г"/>
        </w:smartTagPr>
        <w:r w:rsidRPr="00C76FD3">
          <w:rPr>
            <w:sz w:val="30"/>
            <w:szCs w:val="30"/>
          </w:rPr>
          <w:t>8, г</w:t>
        </w:r>
      </w:smartTag>
      <w:r w:rsidRPr="00C76FD3">
        <w:rPr>
          <w:sz w:val="30"/>
          <w:szCs w:val="30"/>
        </w:rPr>
        <w:t xml:space="preserve">.п. Подсвилье, Глубокский район, Витебская область) произошел </w:t>
      </w:r>
      <w:r>
        <w:rPr>
          <w:sz w:val="30"/>
          <w:szCs w:val="30"/>
        </w:rPr>
        <w:t>разрыв</w:t>
      </w:r>
      <w:r w:rsidRPr="00C76FD3">
        <w:rPr>
          <w:sz w:val="30"/>
          <w:szCs w:val="30"/>
        </w:rPr>
        <w:t xml:space="preserve"> отопительного котла на твердом топливе.  </w:t>
      </w:r>
      <w:r>
        <w:rPr>
          <w:sz w:val="30"/>
          <w:szCs w:val="30"/>
        </w:rPr>
        <w:br/>
      </w:r>
      <w:r w:rsidRPr="00C76FD3">
        <w:rPr>
          <w:sz w:val="30"/>
          <w:szCs w:val="30"/>
        </w:rPr>
        <w:t xml:space="preserve">В результате </w:t>
      </w:r>
      <w:r>
        <w:rPr>
          <w:sz w:val="30"/>
          <w:szCs w:val="30"/>
        </w:rPr>
        <w:t>разрыв</w:t>
      </w:r>
      <w:r w:rsidRPr="00C76FD3">
        <w:rPr>
          <w:sz w:val="30"/>
          <w:szCs w:val="30"/>
        </w:rPr>
        <w:t xml:space="preserve"> котла разрушено две стены в </w:t>
      </w:r>
      <w:r>
        <w:rPr>
          <w:sz w:val="30"/>
          <w:szCs w:val="30"/>
        </w:rPr>
        <w:t>мини-</w:t>
      </w:r>
      <w:r w:rsidRPr="00C76FD3">
        <w:rPr>
          <w:sz w:val="30"/>
          <w:szCs w:val="30"/>
        </w:rPr>
        <w:t xml:space="preserve">котельной, повреждена кровля. Пострадавших нет. Предполагаемая причина </w:t>
      </w:r>
      <w:r>
        <w:rPr>
          <w:sz w:val="30"/>
          <w:szCs w:val="30"/>
        </w:rPr>
        <w:t>разрыва</w:t>
      </w:r>
      <w:r w:rsidRPr="00C76FD3">
        <w:rPr>
          <w:sz w:val="30"/>
          <w:szCs w:val="30"/>
        </w:rPr>
        <w:t xml:space="preserve"> – отсутствие циркуляции воды в системе.</w:t>
      </w:r>
    </w:p>
    <w:p w:rsidR="00CF5691" w:rsidRDefault="00CF5691" w:rsidP="001772D7">
      <w:pPr>
        <w:ind w:firstLine="708"/>
        <w:rPr>
          <w:sz w:val="30"/>
          <w:szCs w:val="30"/>
        </w:rPr>
      </w:pPr>
    </w:p>
    <w:p w:rsidR="00CF5691" w:rsidRDefault="00CF5691" w:rsidP="001772D7">
      <w:pPr>
        <w:ind w:firstLine="1276"/>
        <w:rPr>
          <w:b/>
          <w:sz w:val="26"/>
          <w:szCs w:val="26"/>
          <w:u w:val="single"/>
        </w:rPr>
      </w:pPr>
      <w:r w:rsidRPr="0095201F">
        <w:rPr>
          <w:b/>
          <w:noProof/>
          <w:sz w:val="26"/>
          <w:szCs w:val="26"/>
          <w:u w:val="single"/>
        </w:rPr>
        <w:pict>
          <v:shape id="Рисунок 18" o:spid="_x0000_i1039" type="#_x0000_t75" alt="SDC11085 (Копировать)" style="width:414.75pt;height:269.25pt;visibility:visible">
            <v:imagedata r:id="rId21" o:title=""/>
          </v:shape>
        </w:pict>
      </w:r>
    </w:p>
    <w:p w:rsidR="00CF5691" w:rsidRDefault="00CF5691" w:rsidP="001772D7">
      <w:pPr>
        <w:ind w:firstLine="708"/>
        <w:rPr>
          <w:b/>
          <w:sz w:val="26"/>
          <w:szCs w:val="26"/>
          <w:u w:val="single"/>
        </w:rPr>
      </w:pPr>
    </w:p>
    <w:p w:rsidR="00CF5691" w:rsidRDefault="00CF5691" w:rsidP="001772D7">
      <w:pPr>
        <w:ind w:firstLine="1276"/>
        <w:rPr>
          <w:b/>
          <w:sz w:val="26"/>
          <w:szCs w:val="26"/>
          <w:u w:val="single"/>
        </w:rPr>
      </w:pPr>
      <w:r w:rsidRPr="0095201F">
        <w:rPr>
          <w:b/>
          <w:noProof/>
          <w:sz w:val="26"/>
          <w:szCs w:val="26"/>
          <w:u w:val="single"/>
        </w:rPr>
        <w:pict>
          <v:shape id="Рисунок 19" o:spid="_x0000_i1040" type="#_x0000_t75" alt="SDC11112 (Копировать)" style="width:414.75pt;height:274.5pt;visibility:visible">
            <v:imagedata r:id="rId22" o:title=""/>
          </v:shape>
        </w:pict>
      </w:r>
    </w:p>
    <w:p w:rsidR="00CF5691" w:rsidRDefault="00CF5691" w:rsidP="001772D7">
      <w:pPr>
        <w:ind w:firstLine="708"/>
        <w:rPr>
          <w:sz w:val="30"/>
          <w:szCs w:val="30"/>
        </w:rPr>
      </w:pPr>
      <w:r w:rsidRPr="006D3C71">
        <w:rPr>
          <w:sz w:val="30"/>
          <w:szCs w:val="30"/>
        </w:rPr>
        <w:t>201</w:t>
      </w:r>
      <w:r>
        <w:rPr>
          <w:sz w:val="30"/>
          <w:szCs w:val="30"/>
        </w:rPr>
        <w:t>7</w:t>
      </w:r>
      <w:r w:rsidRPr="006D3C71">
        <w:rPr>
          <w:sz w:val="30"/>
          <w:szCs w:val="30"/>
        </w:rPr>
        <w:t>:</w:t>
      </w:r>
    </w:p>
    <w:p w:rsidR="00CF5691" w:rsidRPr="00262408" w:rsidRDefault="00CF5691" w:rsidP="001772D7">
      <w:pPr>
        <w:ind w:firstLine="708"/>
        <w:rPr>
          <w:sz w:val="30"/>
          <w:szCs w:val="30"/>
        </w:rPr>
      </w:pPr>
      <w:r>
        <w:rPr>
          <w:sz w:val="30"/>
          <w:szCs w:val="30"/>
        </w:rPr>
        <w:t>1) 08.01.2017 произошел разрыв</w:t>
      </w:r>
      <w:r w:rsidRPr="00262408">
        <w:rPr>
          <w:sz w:val="30"/>
          <w:szCs w:val="30"/>
        </w:rPr>
        <w:t xml:space="preserve"> отопительного котла на твердом топливе без последующего горения в помещении котельной (2х3м) жилого дома по ул. Горького в г. Любань Минской области. В результате разрыва котла произошло обрушение кирпичных стен здания общей площадью </w:t>
      </w:r>
      <w:smartTag w:uri="urn:schemas-microsoft-com:office:smarttags" w:element="metricconverter">
        <w:smartTagPr>
          <w:attr w:name="ProductID" w:val="30 кв. метров"/>
        </w:smartTagPr>
        <w:r w:rsidRPr="00262408">
          <w:rPr>
            <w:sz w:val="30"/>
            <w:szCs w:val="30"/>
          </w:rPr>
          <w:t>30 кв. метров</w:t>
        </w:r>
      </w:smartTag>
      <w:r w:rsidRPr="00262408">
        <w:rPr>
          <w:sz w:val="30"/>
          <w:szCs w:val="30"/>
        </w:rPr>
        <w:t xml:space="preserve"> (разрушены: помещение котельной и отопительный котел). Пострадавших нет. </w:t>
      </w:r>
      <w:r w:rsidRPr="00FA4776">
        <w:rPr>
          <w:sz w:val="30"/>
          <w:szCs w:val="30"/>
        </w:rPr>
        <w:t>Предполагаемая причина разрыва – нарушение правил эксплуатации печей, теплогенерирующих агрегатов и устройств (отсутствие циркуляции теплоносителя в системе).</w:t>
      </w:r>
    </w:p>
    <w:p w:rsidR="00CF5691" w:rsidRPr="00262408" w:rsidRDefault="00CF5691" w:rsidP="001772D7">
      <w:pPr>
        <w:ind w:firstLine="708"/>
        <w:rPr>
          <w:sz w:val="30"/>
          <w:szCs w:val="30"/>
        </w:rPr>
      </w:pPr>
      <w:r>
        <w:rPr>
          <w:sz w:val="30"/>
          <w:szCs w:val="30"/>
        </w:rPr>
        <w:t>2</w:t>
      </w:r>
      <w:r w:rsidRPr="00262408">
        <w:rPr>
          <w:sz w:val="30"/>
          <w:szCs w:val="30"/>
        </w:rPr>
        <w:t xml:space="preserve">) 13.03.2017 произошел разрыв отопительного котла на твердом топливе (КТС-16, мощность 16 кВт, </w:t>
      </w:r>
      <w:smartTag w:uri="urn:schemas-microsoft-com:office:smarttags" w:element="metricconverter">
        <w:smartTagPr>
          <w:attr w:name="ProductID" w:val="2014 г"/>
        </w:smartTagPr>
        <w:r w:rsidRPr="00262408">
          <w:rPr>
            <w:sz w:val="30"/>
            <w:szCs w:val="30"/>
          </w:rPr>
          <w:t>2014 г</w:t>
        </w:r>
      </w:smartTag>
      <w:r w:rsidRPr="00262408">
        <w:rPr>
          <w:sz w:val="30"/>
          <w:szCs w:val="30"/>
        </w:rPr>
        <w:t xml:space="preserve">.в.) без последующего горения в помещении топочной (3х3м) каркасного торгового здания ЧТПУП «Шпара и К» в г. Новогрудке Гродненской области по ул. Советской, 42. В результате разрыва котла повреждены котел и </w:t>
      </w:r>
      <w:smartTag w:uri="urn:schemas-microsoft-com:office:smarttags" w:element="metricconverter">
        <w:smartTagPr>
          <w:attr w:name="ProductID" w:val="20 кв. метров"/>
        </w:smartTagPr>
        <w:r w:rsidRPr="00262408">
          <w:rPr>
            <w:sz w:val="30"/>
            <w:szCs w:val="30"/>
          </w:rPr>
          <w:t>20 кв. метров</w:t>
        </w:r>
      </w:smartTag>
      <w:r w:rsidRPr="00262408">
        <w:rPr>
          <w:sz w:val="30"/>
          <w:szCs w:val="30"/>
        </w:rPr>
        <w:t xml:space="preserve"> обшивки наружных стен, разрушены 2 внутренние кирпичные перегородки. Пострадавших нет. Предполагаемая причина разрыва – нарушение правил эксплуатации печей, теплогенерирующих агрегатов и устройств (отсутствие циркуляции теплоносителя в системе).</w:t>
      </w:r>
    </w:p>
    <w:p w:rsidR="00CF5691" w:rsidRPr="00262408" w:rsidRDefault="00CF5691" w:rsidP="001772D7">
      <w:pPr>
        <w:ind w:firstLine="708"/>
        <w:rPr>
          <w:sz w:val="30"/>
          <w:szCs w:val="30"/>
        </w:rPr>
      </w:pPr>
      <w:r>
        <w:rPr>
          <w:sz w:val="30"/>
          <w:szCs w:val="30"/>
        </w:rPr>
        <w:t>3</w:t>
      </w:r>
      <w:r w:rsidRPr="00262408">
        <w:rPr>
          <w:sz w:val="30"/>
          <w:szCs w:val="30"/>
        </w:rPr>
        <w:t xml:space="preserve">) 13.03.2017 произошел разрыв отопительного котла на твердом топливе без последующего горения в помещении топочной (3х6м), пристроенной к жилому дому в д. Ганцевичи Ганцевичского района Брестской области. В результате разрыва котла повреждены котел и </w:t>
      </w:r>
      <w:smartTag w:uri="urn:schemas-microsoft-com:office:smarttags" w:element="metricconverter">
        <w:smartTagPr>
          <w:attr w:name="ProductID" w:val="8 кв. метров"/>
        </w:smartTagPr>
        <w:r w:rsidRPr="00262408">
          <w:rPr>
            <w:sz w:val="30"/>
            <w:szCs w:val="30"/>
          </w:rPr>
          <w:t>8 кв. метров</w:t>
        </w:r>
      </w:smartTag>
      <w:r w:rsidRPr="00262408">
        <w:rPr>
          <w:sz w:val="30"/>
          <w:szCs w:val="30"/>
        </w:rPr>
        <w:t xml:space="preserve"> наружных стен топочной. Пострадал хозяин 1975.г.р., неработающий (получил закрытый перелом левого бедра, госпитализирован). Предполагаемая причина разрыва – нарушение правил эксплуатации печей, теплогенерирующих агрегатов и устройств (отсутствие циркуляции теплоносителя в системе).</w:t>
      </w:r>
    </w:p>
    <w:p w:rsidR="00CF5691" w:rsidRDefault="00CF5691" w:rsidP="001772D7">
      <w:pPr>
        <w:ind w:firstLine="708"/>
        <w:rPr>
          <w:sz w:val="30"/>
          <w:szCs w:val="30"/>
        </w:rPr>
      </w:pPr>
      <w:r>
        <w:rPr>
          <w:sz w:val="30"/>
          <w:szCs w:val="30"/>
        </w:rPr>
        <w:t>4</w:t>
      </w:r>
      <w:r w:rsidRPr="00262408">
        <w:rPr>
          <w:sz w:val="30"/>
          <w:szCs w:val="30"/>
        </w:rPr>
        <w:t xml:space="preserve">) 11.06.2017 произошел разрыв отопительного котла на твердом топливе без последующего горения в помещении (3х3 м) жилого дома в агрогородке Занарочь Мядельского р-на Минской области по ул. Октябрьской. В результате разрыва уничтожен котел, повреждены перегородки, получил ожоги 1-2 степени (30% тела) хозяин </w:t>
      </w:r>
      <w:smartTag w:uri="urn:schemas-microsoft-com:office:smarttags" w:element="metricconverter">
        <w:smartTagPr>
          <w:attr w:name="ProductID" w:val="1983 г"/>
        </w:smartTagPr>
        <w:r w:rsidRPr="00262408">
          <w:rPr>
            <w:sz w:val="30"/>
            <w:szCs w:val="30"/>
          </w:rPr>
          <w:t>1983 г</w:t>
        </w:r>
      </w:smartTag>
      <w:r w:rsidRPr="00262408">
        <w:rPr>
          <w:sz w:val="30"/>
          <w:szCs w:val="30"/>
        </w:rPr>
        <w:t>.р., пастух ОАО «Занарочанский», который госпитализирован. Причина разрыва устанавливается.</w:t>
      </w:r>
    </w:p>
    <w:p w:rsidR="00CF5691" w:rsidRDefault="00CF5691" w:rsidP="001772D7">
      <w:pPr>
        <w:ind w:firstLine="708"/>
        <w:rPr>
          <w:sz w:val="30"/>
          <w:szCs w:val="30"/>
        </w:rPr>
      </w:pPr>
    </w:p>
    <w:p w:rsidR="00CF5691" w:rsidRPr="00C76FD3" w:rsidRDefault="00CF5691" w:rsidP="001772D7">
      <w:pPr>
        <w:ind w:firstLine="708"/>
        <w:rPr>
          <w:sz w:val="30"/>
          <w:szCs w:val="30"/>
        </w:rPr>
      </w:pPr>
      <w:r w:rsidRPr="00C76FD3">
        <w:rPr>
          <w:sz w:val="30"/>
          <w:szCs w:val="30"/>
        </w:rPr>
        <w:t xml:space="preserve">С целью предотвращения </w:t>
      </w:r>
      <w:r>
        <w:rPr>
          <w:sz w:val="30"/>
          <w:szCs w:val="30"/>
        </w:rPr>
        <w:t>разрывов</w:t>
      </w:r>
      <w:r w:rsidRPr="002F2A95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мини-котельных субъектам хозяйствования </w:t>
      </w:r>
      <w:r w:rsidRPr="00C76FD3">
        <w:rPr>
          <w:sz w:val="30"/>
          <w:szCs w:val="30"/>
        </w:rPr>
        <w:t>необходимо:</w:t>
      </w:r>
    </w:p>
    <w:p w:rsidR="00CF5691" w:rsidRDefault="00CF5691" w:rsidP="001772D7">
      <w:pPr>
        <w:ind w:firstLine="708"/>
        <w:rPr>
          <w:sz w:val="30"/>
          <w:szCs w:val="30"/>
        </w:rPr>
      </w:pPr>
      <w:r>
        <w:rPr>
          <w:sz w:val="30"/>
          <w:szCs w:val="30"/>
        </w:rPr>
        <w:t>1.Обеспечить эксплуатацию котлов обученным персоналом, прошедшим обязательные медицинские осмотры, обучение, стажировку, инструктаж по охране труда и проверки знаний по вопросам охраны труда, в области промышленной безопасности и имеющие удостоверение на право обслуживания потенциально опасных объектов.</w:t>
      </w:r>
    </w:p>
    <w:p w:rsidR="00CF5691" w:rsidRDefault="00CF5691" w:rsidP="001772D7">
      <w:pPr>
        <w:ind w:firstLine="708"/>
        <w:rPr>
          <w:sz w:val="30"/>
          <w:szCs w:val="30"/>
        </w:rPr>
      </w:pPr>
      <w:r>
        <w:rPr>
          <w:sz w:val="30"/>
          <w:szCs w:val="30"/>
        </w:rPr>
        <w:t>2. Своевременно проводить техническое освидетельствование котлов с целью определения их работоспособности.</w:t>
      </w:r>
    </w:p>
    <w:p w:rsidR="00CF5691" w:rsidRDefault="00CF5691" w:rsidP="001772D7">
      <w:pPr>
        <w:ind w:firstLine="708"/>
        <w:rPr>
          <w:sz w:val="30"/>
          <w:szCs w:val="30"/>
        </w:rPr>
      </w:pPr>
      <w:r>
        <w:rPr>
          <w:sz w:val="30"/>
          <w:szCs w:val="30"/>
        </w:rPr>
        <w:t>3. Предотвратить возможность доступа в мини-котельные посторонних лиц.</w:t>
      </w:r>
    </w:p>
    <w:p w:rsidR="00CF5691" w:rsidRDefault="00CF5691" w:rsidP="001772D7">
      <w:pPr>
        <w:ind w:firstLine="708"/>
        <w:rPr>
          <w:sz w:val="30"/>
          <w:szCs w:val="30"/>
        </w:rPr>
      </w:pPr>
      <w:r>
        <w:rPr>
          <w:sz w:val="30"/>
          <w:szCs w:val="30"/>
        </w:rPr>
        <w:t xml:space="preserve">4. Эксплуатацию котлов осуществлять в соответствии с инструкциями по эксплуатации и технологическими схемами. </w:t>
      </w:r>
    </w:p>
    <w:p w:rsidR="00CF5691" w:rsidRDefault="00CF5691" w:rsidP="001772D7">
      <w:pPr>
        <w:ind w:firstLine="708"/>
        <w:rPr>
          <w:sz w:val="30"/>
          <w:szCs w:val="30"/>
        </w:rPr>
      </w:pPr>
      <w:r>
        <w:rPr>
          <w:sz w:val="30"/>
          <w:szCs w:val="30"/>
        </w:rPr>
        <w:t>5. Регулярно проверять работоспособность предохранительных устройств, звуковой и световой сигнализации.</w:t>
      </w:r>
    </w:p>
    <w:p w:rsidR="00CF5691" w:rsidRPr="00971305" w:rsidRDefault="00CF5691" w:rsidP="001772D7">
      <w:pPr>
        <w:ind w:firstLine="708"/>
        <w:rPr>
          <w:color w:val="000000"/>
          <w:sz w:val="30"/>
          <w:szCs w:val="30"/>
        </w:rPr>
      </w:pPr>
      <w:r w:rsidRPr="00527718">
        <w:rPr>
          <w:color w:val="000000"/>
          <w:sz w:val="30"/>
          <w:szCs w:val="30"/>
        </w:rPr>
        <w:t>Инфор</w:t>
      </w:r>
      <w:r>
        <w:rPr>
          <w:color w:val="000000"/>
          <w:sz w:val="30"/>
          <w:szCs w:val="30"/>
        </w:rPr>
        <w:t xml:space="preserve">мация о чрезвычайных ситуациях </w:t>
      </w:r>
      <w:r w:rsidRPr="00527718">
        <w:rPr>
          <w:color w:val="000000"/>
          <w:sz w:val="30"/>
          <w:szCs w:val="30"/>
        </w:rPr>
        <w:t>за период</w:t>
      </w:r>
      <w:r>
        <w:rPr>
          <w:color w:val="000000"/>
          <w:sz w:val="30"/>
          <w:szCs w:val="30"/>
        </w:rPr>
        <w:t xml:space="preserve"> </w:t>
      </w:r>
      <w:r w:rsidRPr="00527718">
        <w:rPr>
          <w:color w:val="000000"/>
          <w:sz w:val="30"/>
          <w:szCs w:val="30"/>
        </w:rPr>
        <w:t>с 2009 по</w:t>
      </w:r>
      <w:r w:rsidRPr="008E6F32">
        <w:rPr>
          <w:color w:val="000000"/>
          <w:sz w:val="30"/>
          <w:szCs w:val="30"/>
        </w:rPr>
        <w:t xml:space="preserve"> </w:t>
      </w:r>
      <w:r w:rsidRPr="00527718">
        <w:rPr>
          <w:color w:val="000000"/>
          <w:sz w:val="30"/>
          <w:szCs w:val="30"/>
        </w:rPr>
        <w:t>201</w:t>
      </w:r>
      <w:r>
        <w:rPr>
          <w:color w:val="000000"/>
          <w:sz w:val="30"/>
          <w:szCs w:val="30"/>
        </w:rPr>
        <w:t>7</w:t>
      </w:r>
      <w:r w:rsidRPr="00527718">
        <w:rPr>
          <w:color w:val="000000"/>
          <w:sz w:val="30"/>
          <w:szCs w:val="30"/>
        </w:rPr>
        <w:t xml:space="preserve"> год</w:t>
      </w:r>
      <w:r>
        <w:rPr>
          <w:color w:val="000000"/>
          <w:sz w:val="30"/>
          <w:szCs w:val="30"/>
        </w:rPr>
        <w:t xml:space="preserve">, </w:t>
      </w:r>
      <w:r w:rsidRPr="00527718">
        <w:rPr>
          <w:color w:val="000000"/>
          <w:sz w:val="30"/>
          <w:szCs w:val="30"/>
        </w:rPr>
        <w:t xml:space="preserve">произошедших при эксплуатации </w:t>
      </w:r>
      <w:r>
        <w:rPr>
          <w:color w:val="000000"/>
          <w:sz w:val="30"/>
          <w:szCs w:val="30"/>
        </w:rPr>
        <w:t>мини-котельных</w:t>
      </w:r>
      <w:r w:rsidRPr="00527718">
        <w:rPr>
          <w:color w:val="000000"/>
          <w:sz w:val="30"/>
          <w:szCs w:val="30"/>
        </w:rPr>
        <w:t>, приведены в</w:t>
      </w:r>
      <w:r>
        <w:rPr>
          <w:color w:val="000000"/>
          <w:sz w:val="30"/>
          <w:szCs w:val="30"/>
        </w:rPr>
        <w:t xml:space="preserve"> </w:t>
      </w:r>
      <w:r w:rsidRPr="00527718">
        <w:rPr>
          <w:color w:val="000000"/>
          <w:sz w:val="30"/>
          <w:szCs w:val="30"/>
        </w:rPr>
        <w:t>приложении 1.</w:t>
      </w:r>
      <w:r>
        <w:rPr>
          <w:color w:val="000000"/>
          <w:sz w:val="30"/>
          <w:szCs w:val="30"/>
        </w:rPr>
        <w:t xml:space="preserve"> </w:t>
      </w:r>
    </w:p>
    <w:p w:rsidR="00CF5691" w:rsidRPr="00C76FD3" w:rsidRDefault="00CF5691" w:rsidP="001772D7">
      <w:pPr>
        <w:ind w:firstLine="708"/>
        <w:rPr>
          <w:sz w:val="30"/>
          <w:szCs w:val="30"/>
        </w:rPr>
      </w:pPr>
      <w:r w:rsidRPr="00C76FD3">
        <w:rPr>
          <w:sz w:val="30"/>
          <w:szCs w:val="30"/>
        </w:rPr>
        <w:t xml:space="preserve">С целью предотвращения </w:t>
      </w:r>
      <w:r>
        <w:rPr>
          <w:sz w:val="30"/>
          <w:szCs w:val="30"/>
        </w:rPr>
        <w:t>разрывов</w:t>
      </w:r>
      <w:r w:rsidRPr="002F2A95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котлов необходимо выполнять рекомендации, отраженные в </w:t>
      </w:r>
      <w:r>
        <w:rPr>
          <w:color w:val="000000"/>
          <w:sz w:val="30"/>
          <w:szCs w:val="30"/>
        </w:rPr>
        <w:t>памятке</w:t>
      </w:r>
      <w:r w:rsidRPr="00BC3F5B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Министерства по чрезвычайным ситуациям Республики Беларусь </w:t>
      </w:r>
      <w:r w:rsidRPr="00BC3F5B">
        <w:rPr>
          <w:color w:val="000000"/>
          <w:sz w:val="30"/>
          <w:szCs w:val="30"/>
        </w:rPr>
        <w:t>по безопасной эксплуатации бытовых кот</w:t>
      </w:r>
      <w:r>
        <w:rPr>
          <w:color w:val="000000"/>
          <w:sz w:val="30"/>
          <w:szCs w:val="30"/>
        </w:rPr>
        <w:t>лов, работающих на твердых видах топлива, приведенной в приложении 2.</w:t>
      </w:r>
    </w:p>
    <w:p w:rsidR="00CF5691" w:rsidRPr="00527718" w:rsidRDefault="00CF5691" w:rsidP="001772D7">
      <w:pPr>
        <w:rPr>
          <w:color w:val="000000"/>
          <w:sz w:val="30"/>
          <w:szCs w:val="30"/>
        </w:rPr>
      </w:pPr>
    </w:p>
    <w:p w:rsidR="00CF5691" w:rsidRDefault="00CF5691" w:rsidP="001772D7"/>
    <w:p w:rsidR="00CF5691" w:rsidRDefault="00CF5691" w:rsidP="001772D7"/>
    <w:p w:rsidR="00CF5691" w:rsidRDefault="00CF5691" w:rsidP="001772D7"/>
    <w:p w:rsidR="00CF5691" w:rsidRDefault="00CF5691" w:rsidP="001772D7"/>
    <w:p w:rsidR="00CF5691" w:rsidRDefault="00CF5691" w:rsidP="001772D7"/>
    <w:p w:rsidR="00CF5691" w:rsidRDefault="00CF5691" w:rsidP="001772D7">
      <w:pPr>
        <w:rPr>
          <w:sz w:val="30"/>
          <w:szCs w:val="30"/>
        </w:rPr>
      </w:pPr>
    </w:p>
    <w:p w:rsidR="00CF5691" w:rsidRDefault="00CF5691" w:rsidP="001772D7">
      <w:pPr>
        <w:ind w:left="4956" w:firstLine="708"/>
        <w:rPr>
          <w:sz w:val="30"/>
          <w:szCs w:val="30"/>
        </w:rPr>
      </w:pPr>
    </w:p>
    <w:p w:rsidR="00CF5691" w:rsidRDefault="00CF5691" w:rsidP="001772D7">
      <w:pPr>
        <w:ind w:left="4956" w:firstLine="708"/>
        <w:rPr>
          <w:sz w:val="30"/>
          <w:szCs w:val="30"/>
        </w:rPr>
      </w:pPr>
    </w:p>
    <w:p w:rsidR="00CF5691" w:rsidRDefault="00CF5691" w:rsidP="001772D7">
      <w:pPr>
        <w:ind w:left="4956" w:firstLine="708"/>
        <w:rPr>
          <w:sz w:val="30"/>
          <w:szCs w:val="30"/>
        </w:rPr>
      </w:pPr>
    </w:p>
    <w:p w:rsidR="00CF5691" w:rsidRDefault="00CF5691" w:rsidP="001772D7">
      <w:pPr>
        <w:ind w:left="4956" w:firstLine="708"/>
        <w:rPr>
          <w:sz w:val="30"/>
          <w:szCs w:val="30"/>
        </w:rPr>
      </w:pPr>
      <w:r w:rsidRPr="008927F3">
        <w:rPr>
          <w:sz w:val="30"/>
          <w:szCs w:val="30"/>
        </w:rPr>
        <w:t>Приложение 1</w:t>
      </w:r>
    </w:p>
    <w:tbl>
      <w:tblPr>
        <w:tblW w:w="0" w:type="auto"/>
        <w:tblLook w:val="00A0"/>
      </w:tblPr>
      <w:tblGrid>
        <w:gridCol w:w="5211"/>
      </w:tblGrid>
      <w:tr w:rsidR="00CF5691" w:rsidRPr="006D3C71" w:rsidTr="006D2697">
        <w:tc>
          <w:tcPr>
            <w:tcW w:w="5211" w:type="dxa"/>
          </w:tcPr>
          <w:p w:rsidR="00CF5691" w:rsidRPr="006D3C71" w:rsidRDefault="00CF5691" w:rsidP="006D2697">
            <w:pPr>
              <w:spacing w:line="280" w:lineRule="exact"/>
              <w:rPr>
                <w:sz w:val="30"/>
                <w:szCs w:val="30"/>
              </w:rPr>
            </w:pPr>
            <w:r w:rsidRPr="006D3C71">
              <w:rPr>
                <w:sz w:val="30"/>
                <w:szCs w:val="30"/>
              </w:rPr>
              <w:t>ИНФОРМАЦИЯ</w:t>
            </w:r>
          </w:p>
          <w:p w:rsidR="00CF5691" w:rsidRPr="006D3C71" w:rsidRDefault="00CF5691" w:rsidP="006D2697">
            <w:pPr>
              <w:rPr>
                <w:sz w:val="14"/>
                <w:szCs w:val="14"/>
              </w:rPr>
            </w:pPr>
          </w:p>
          <w:p w:rsidR="00CF5691" w:rsidRPr="006D3C71" w:rsidRDefault="00CF5691" w:rsidP="006D2697">
            <w:pPr>
              <w:spacing w:line="280" w:lineRule="exact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о чрезвычайных ситуациях, произошедших при эксплуатации бытовых отопительных котлов на 15.06.2017</w:t>
            </w:r>
          </w:p>
        </w:tc>
      </w:tr>
    </w:tbl>
    <w:p w:rsidR="00CF5691" w:rsidRPr="006D3C71" w:rsidRDefault="00CF5691" w:rsidP="001772D7">
      <w:pPr>
        <w:rPr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51"/>
        <w:gridCol w:w="1134"/>
        <w:gridCol w:w="1134"/>
        <w:gridCol w:w="1134"/>
        <w:gridCol w:w="1134"/>
        <w:gridCol w:w="1134"/>
        <w:gridCol w:w="1091"/>
        <w:gridCol w:w="1142"/>
      </w:tblGrid>
      <w:tr w:rsidR="00CF5691" w:rsidRPr="006D3C71" w:rsidTr="006D2697">
        <w:tc>
          <w:tcPr>
            <w:tcW w:w="1951" w:type="dxa"/>
            <w:vMerge w:val="restart"/>
            <w:tcBorders>
              <w:lef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  <w:p w:rsidR="00CF5691" w:rsidRPr="006D3C71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  <w:p w:rsidR="00CF5691" w:rsidRPr="006D3C71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  <w:p w:rsidR="00CF5691" w:rsidRPr="006D3C71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  <w:r w:rsidRPr="006D3C71">
              <w:rPr>
                <w:b/>
                <w:sz w:val="26"/>
                <w:szCs w:val="26"/>
              </w:rPr>
              <w:t>Количество</w:t>
            </w:r>
          </w:p>
          <w:p w:rsidR="00CF5691" w:rsidRPr="006D3C71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  <w:r w:rsidRPr="006D3C71">
              <w:rPr>
                <w:b/>
                <w:sz w:val="26"/>
                <w:szCs w:val="26"/>
              </w:rPr>
              <w:t>ЧП</w:t>
            </w:r>
          </w:p>
          <w:p w:rsidR="00CF5691" w:rsidRPr="006D3C71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  <w:r w:rsidRPr="006D3C71">
              <w:rPr>
                <w:b/>
                <w:sz w:val="26"/>
                <w:szCs w:val="26"/>
              </w:rPr>
              <w:t>за период с 2009 года по текущий период 2017 года</w:t>
            </w:r>
          </w:p>
          <w:p w:rsidR="00CF5691" w:rsidRPr="006D3C71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  <w:p w:rsidR="00CF5691" w:rsidRPr="006D3C71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  <w:p w:rsidR="00CF5691" w:rsidRPr="006D3C71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903" w:type="dxa"/>
            <w:gridSpan w:val="7"/>
            <w:tcBorders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  <w:p w:rsidR="00CF5691" w:rsidRPr="006D3C71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  <w:r w:rsidRPr="006D3C71">
              <w:rPr>
                <w:b/>
                <w:sz w:val="26"/>
                <w:szCs w:val="26"/>
              </w:rPr>
              <w:t>в том числе по областям и г. Минску:</w:t>
            </w:r>
          </w:p>
          <w:p w:rsidR="00CF5691" w:rsidRPr="006D3C71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</w:tr>
      <w:tr w:rsidR="00CF5691" w:rsidRPr="006D3C71" w:rsidTr="006D2697">
        <w:trPr>
          <w:cantSplit/>
          <w:trHeight w:val="1842"/>
        </w:trPr>
        <w:tc>
          <w:tcPr>
            <w:tcW w:w="1951" w:type="dxa"/>
            <w:vMerge/>
            <w:tcBorders>
              <w:left w:val="nil"/>
            </w:tcBorders>
          </w:tcPr>
          <w:p w:rsidR="00CF5691" w:rsidRPr="006D3C71" w:rsidRDefault="00CF5691" w:rsidP="006D2697">
            <w:pPr>
              <w:spacing w:line="260" w:lineRule="exact"/>
              <w:rPr>
                <w:b/>
                <w:sz w:val="26"/>
                <w:szCs w:val="26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CF5691" w:rsidRPr="006D3C71" w:rsidRDefault="00CF5691" w:rsidP="006D2697">
            <w:pPr>
              <w:spacing w:line="260" w:lineRule="exact"/>
              <w:ind w:left="113" w:right="113"/>
              <w:rPr>
                <w:b/>
                <w:sz w:val="26"/>
                <w:szCs w:val="26"/>
              </w:rPr>
            </w:pPr>
            <w:r w:rsidRPr="006D3C71">
              <w:rPr>
                <w:b/>
                <w:sz w:val="26"/>
                <w:szCs w:val="26"/>
              </w:rPr>
              <w:t>Брестская область</w:t>
            </w:r>
          </w:p>
        </w:tc>
        <w:tc>
          <w:tcPr>
            <w:tcW w:w="1134" w:type="dxa"/>
            <w:textDirection w:val="btLr"/>
            <w:vAlign w:val="center"/>
          </w:tcPr>
          <w:p w:rsidR="00CF5691" w:rsidRPr="006D3C71" w:rsidRDefault="00CF5691" w:rsidP="006D2697">
            <w:pPr>
              <w:spacing w:line="260" w:lineRule="exact"/>
              <w:ind w:left="113" w:right="113"/>
              <w:rPr>
                <w:b/>
                <w:sz w:val="26"/>
                <w:szCs w:val="26"/>
              </w:rPr>
            </w:pPr>
            <w:r w:rsidRPr="006D3C71">
              <w:rPr>
                <w:b/>
                <w:sz w:val="26"/>
                <w:szCs w:val="26"/>
              </w:rPr>
              <w:t>Витебская область</w:t>
            </w:r>
          </w:p>
        </w:tc>
        <w:tc>
          <w:tcPr>
            <w:tcW w:w="1134" w:type="dxa"/>
            <w:textDirection w:val="btLr"/>
            <w:vAlign w:val="center"/>
          </w:tcPr>
          <w:p w:rsidR="00CF5691" w:rsidRPr="006D3C71" w:rsidRDefault="00CF5691" w:rsidP="006D2697">
            <w:pPr>
              <w:spacing w:line="260" w:lineRule="exact"/>
              <w:ind w:left="113" w:right="113"/>
              <w:rPr>
                <w:b/>
                <w:sz w:val="26"/>
                <w:szCs w:val="26"/>
              </w:rPr>
            </w:pPr>
            <w:r w:rsidRPr="006D3C71">
              <w:rPr>
                <w:b/>
                <w:sz w:val="26"/>
                <w:szCs w:val="26"/>
              </w:rPr>
              <w:t>Гомельская область</w:t>
            </w:r>
          </w:p>
        </w:tc>
        <w:tc>
          <w:tcPr>
            <w:tcW w:w="1134" w:type="dxa"/>
            <w:textDirection w:val="btLr"/>
            <w:vAlign w:val="center"/>
          </w:tcPr>
          <w:p w:rsidR="00CF5691" w:rsidRPr="006D3C71" w:rsidRDefault="00CF5691" w:rsidP="006D2697">
            <w:pPr>
              <w:spacing w:line="260" w:lineRule="exact"/>
              <w:ind w:left="113" w:right="113"/>
              <w:rPr>
                <w:b/>
                <w:sz w:val="26"/>
                <w:szCs w:val="26"/>
              </w:rPr>
            </w:pPr>
            <w:r w:rsidRPr="006D3C71">
              <w:rPr>
                <w:b/>
                <w:sz w:val="26"/>
                <w:szCs w:val="26"/>
              </w:rPr>
              <w:t>Гродненская область</w:t>
            </w:r>
          </w:p>
        </w:tc>
        <w:tc>
          <w:tcPr>
            <w:tcW w:w="1134" w:type="dxa"/>
            <w:textDirection w:val="btLr"/>
            <w:vAlign w:val="center"/>
          </w:tcPr>
          <w:p w:rsidR="00CF5691" w:rsidRPr="006D3C71" w:rsidRDefault="00CF5691" w:rsidP="006D2697">
            <w:pPr>
              <w:spacing w:line="260" w:lineRule="exact"/>
              <w:ind w:left="113" w:right="113"/>
              <w:rPr>
                <w:b/>
                <w:sz w:val="26"/>
                <w:szCs w:val="26"/>
              </w:rPr>
            </w:pPr>
            <w:r w:rsidRPr="006D3C71">
              <w:rPr>
                <w:b/>
                <w:sz w:val="26"/>
                <w:szCs w:val="26"/>
              </w:rPr>
              <w:t>Минская область</w:t>
            </w:r>
          </w:p>
        </w:tc>
        <w:tc>
          <w:tcPr>
            <w:tcW w:w="1091" w:type="dxa"/>
            <w:textDirection w:val="btLr"/>
            <w:vAlign w:val="center"/>
          </w:tcPr>
          <w:p w:rsidR="00CF5691" w:rsidRPr="006D3C71" w:rsidRDefault="00CF5691" w:rsidP="006D2697">
            <w:pPr>
              <w:spacing w:line="260" w:lineRule="exact"/>
              <w:ind w:left="113" w:right="113"/>
              <w:rPr>
                <w:b/>
                <w:sz w:val="26"/>
                <w:szCs w:val="26"/>
              </w:rPr>
            </w:pPr>
            <w:r w:rsidRPr="006D3C71">
              <w:rPr>
                <w:b/>
                <w:sz w:val="26"/>
                <w:szCs w:val="26"/>
              </w:rPr>
              <w:t>Могилевская область</w:t>
            </w:r>
          </w:p>
        </w:tc>
        <w:tc>
          <w:tcPr>
            <w:tcW w:w="1142" w:type="dxa"/>
            <w:tcBorders>
              <w:right w:val="nil"/>
            </w:tcBorders>
            <w:textDirection w:val="btLr"/>
            <w:vAlign w:val="center"/>
          </w:tcPr>
          <w:p w:rsidR="00CF5691" w:rsidRPr="006D3C71" w:rsidRDefault="00CF5691" w:rsidP="006D2697">
            <w:pPr>
              <w:spacing w:line="260" w:lineRule="exact"/>
              <w:ind w:left="113" w:right="113"/>
              <w:rPr>
                <w:b/>
                <w:sz w:val="26"/>
                <w:szCs w:val="26"/>
              </w:rPr>
            </w:pPr>
            <w:r w:rsidRPr="006D3C71">
              <w:rPr>
                <w:b/>
                <w:sz w:val="26"/>
                <w:szCs w:val="26"/>
              </w:rPr>
              <w:t>г. Минск</w:t>
            </w:r>
          </w:p>
        </w:tc>
      </w:tr>
      <w:tr w:rsidR="00CF5691" w:rsidRPr="006D3C71" w:rsidTr="006D2697">
        <w:trPr>
          <w:trHeight w:val="619"/>
        </w:trPr>
        <w:tc>
          <w:tcPr>
            <w:tcW w:w="1951" w:type="dxa"/>
            <w:tcBorders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  <w:r w:rsidRPr="006D3C71">
              <w:rPr>
                <w:b/>
                <w:sz w:val="26"/>
                <w:szCs w:val="26"/>
              </w:rPr>
              <w:t>74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  <w:r w:rsidRPr="006D3C71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  <w:r w:rsidRPr="006D3C71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  <w:r w:rsidRPr="006D3C71">
              <w:rPr>
                <w:b/>
                <w:sz w:val="26"/>
                <w:szCs w:val="26"/>
              </w:rPr>
              <w:t>13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  <w:r w:rsidRPr="006D3C71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  <w:r w:rsidRPr="006D3C71">
              <w:rPr>
                <w:b/>
                <w:sz w:val="26"/>
                <w:szCs w:val="26"/>
              </w:rPr>
              <w:t>28</w:t>
            </w:r>
          </w:p>
        </w:tc>
        <w:tc>
          <w:tcPr>
            <w:tcW w:w="1091" w:type="dxa"/>
            <w:tcBorders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  <w:r w:rsidRPr="006D3C71">
              <w:rPr>
                <w:b/>
                <w:sz w:val="26"/>
                <w:szCs w:val="26"/>
              </w:rPr>
              <w:t>13</w:t>
            </w:r>
          </w:p>
        </w:tc>
        <w:tc>
          <w:tcPr>
            <w:tcW w:w="1142" w:type="dxa"/>
            <w:tcBorders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  <w:r w:rsidRPr="006D3C71">
              <w:rPr>
                <w:b/>
                <w:sz w:val="26"/>
                <w:szCs w:val="26"/>
              </w:rPr>
              <w:t>–</w:t>
            </w:r>
          </w:p>
        </w:tc>
      </w:tr>
    </w:tbl>
    <w:p w:rsidR="00CF5691" w:rsidRPr="006D3C71" w:rsidRDefault="00CF5691" w:rsidP="001772D7">
      <w:pPr>
        <w:rPr>
          <w:sz w:val="30"/>
          <w:szCs w:val="30"/>
        </w:rPr>
      </w:pPr>
    </w:p>
    <w:p w:rsidR="00CF5691" w:rsidRPr="006D3C71" w:rsidRDefault="00CF5691" w:rsidP="001772D7">
      <w:pPr>
        <w:rPr>
          <w:sz w:val="30"/>
          <w:szCs w:val="30"/>
        </w:rPr>
      </w:pPr>
    </w:p>
    <w:p w:rsidR="00CF5691" w:rsidRPr="006D3C71" w:rsidRDefault="00CF5691" w:rsidP="001772D7">
      <w:pPr>
        <w:jc w:val="center"/>
        <w:outlineLvl w:val="0"/>
        <w:rPr>
          <w:sz w:val="30"/>
          <w:szCs w:val="30"/>
        </w:rPr>
      </w:pPr>
      <w:r w:rsidRPr="006D3C71">
        <w:rPr>
          <w:sz w:val="30"/>
          <w:szCs w:val="30"/>
        </w:rPr>
        <w:t>Произошедшие чрезвычайные происшествия с разбивкой по годам:</w:t>
      </w:r>
    </w:p>
    <w:tbl>
      <w:tblPr>
        <w:tblW w:w="8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42"/>
        <w:gridCol w:w="709"/>
        <w:gridCol w:w="851"/>
        <w:gridCol w:w="850"/>
        <w:gridCol w:w="851"/>
        <w:gridCol w:w="708"/>
        <w:gridCol w:w="993"/>
        <w:gridCol w:w="992"/>
        <w:gridCol w:w="992"/>
      </w:tblGrid>
      <w:tr w:rsidR="00CF5691" w:rsidRPr="006D3C71" w:rsidTr="006D2697">
        <w:tc>
          <w:tcPr>
            <w:tcW w:w="1242" w:type="dxa"/>
            <w:vMerge w:val="restart"/>
            <w:tcBorders>
              <w:lef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  <w:p w:rsidR="00CF5691" w:rsidRPr="006D3C71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  <w:p w:rsidR="00CF5691" w:rsidRPr="006D3C71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  <w:p w:rsidR="00CF5691" w:rsidRPr="006D3C71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  <w:r w:rsidRPr="006D3C71">
              <w:rPr>
                <w:b/>
                <w:sz w:val="26"/>
                <w:szCs w:val="26"/>
              </w:rPr>
              <w:t>Годы</w:t>
            </w:r>
          </w:p>
          <w:p w:rsidR="00CF5691" w:rsidRPr="006D3C71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  <w:p w:rsidR="00CF5691" w:rsidRPr="006D3C71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  <w:p w:rsidR="00CF5691" w:rsidRPr="006D3C71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954" w:type="dxa"/>
            <w:gridSpan w:val="7"/>
            <w:tcBorders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  <w:p w:rsidR="00CF5691" w:rsidRPr="006D3C71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  <w:r w:rsidRPr="006D3C71">
              <w:rPr>
                <w:b/>
                <w:sz w:val="26"/>
                <w:szCs w:val="26"/>
              </w:rPr>
              <w:t>Количество ЧП по областям:</w:t>
            </w:r>
          </w:p>
          <w:p w:rsidR="00CF5691" w:rsidRPr="006D3C71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992" w:type="dxa"/>
            <w:tcBorders>
              <w:right w:val="nil"/>
            </w:tcBorders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</w:tr>
      <w:tr w:rsidR="00CF5691" w:rsidRPr="006D3C71" w:rsidTr="006D2697">
        <w:trPr>
          <w:cantSplit/>
          <w:trHeight w:val="1842"/>
        </w:trPr>
        <w:tc>
          <w:tcPr>
            <w:tcW w:w="1242" w:type="dxa"/>
            <w:vMerge/>
            <w:tcBorders>
              <w:left w:val="nil"/>
            </w:tcBorders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CF5691" w:rsidRPr="006D3C71" w:rsidRDefault="00CF5691" w:rsidP="006D2697">
            <w:pPr>
              <w:spacing w:line="260" w:lineRule="exact"/>
              <w:ind w:left="113" w:right="113"/>
              <w:rPr>
                <w:b/>
                <w:sz w:val="26"/>
                <w:szCs w:val="26"/>
              </w:rPr>
            </w:pPr>
            <w:r w:rsidRPr="006D3C71">
              <w:rPr>
                <w:b/>
                <w:sz w:val="26"/>
                <w:szCs w:val="26"/>
              </w:rPr>
              <w:t>Брестская</w:t>
            </w:r>
          </w:p>
        </w:tc>
        <w:tc>
          <w:tcPr>
            <w:tcW w:w="851" w:type="dxa"/>
            <w:textDirection w:val="btLr"/>
            <w:vAlign w:val="center"/>
          </w:tcPr>
          <w:p w:rsidR="00CF5691" w:rsidRPr="006D3C71" w:rsidRDefault="00CF5691" w:rsidP="006D2697">
            <w:pPr>
              <w:spacing w:line="260" w:lineRule="exact"/>
              <w:ind w:left="113" w:right="113"/>
              <w:rPr>
                <w:b/>
                <w:sz w:val="26"/>
                <w:szCs w:val="26"/>
              </w:rPr>
            </w:pPr>
            <w:r w:rsidRPr="006D3C71">
              <w:rPr>
                <w:b/>
                <w:sz w:val="26"/>
                <w:szCs w:val="26"/>
              </w:rPr>
              <w:t>Витебская</w:t>
            </w:r>
          </w:p>
        </w:tc>
        <w:tc>
          <w:tcPr>
            <w:tcW w:w="850" w:type="dxa"/>
            <w:textDirection w:val="btLr"/>
            <w:vAlign w:val="center"/>
          </w:tcPr>
          <w:p w:rsidR="00CF5691" w:rsidRPr="006D3C71" w:rsidRDefault="00CF5691" w:rsidP="006D2697">
            <w:pPr>
              <w:spacing w:line="260" w:lineRule="exact"/>
              <w:ind w:left="113" w:right="113"/>
              <w:rPr>
                <w:b/>
                <w:sz w:val="26"/>
                <w:szCs w:val="26"/>
              </w:rPr>
            </w:pPr>
            <w:r w:rsidRPr="006D3C71">
              <w:rPr>
                <w:b/>
                <w:sz w:val="26"/>
                <w:szCs w:val="26"/>
              </w:rPr>
              <w:t xml:space="preserve">Гомельская </w:t>
            </w:r>
          </w:p>
        </w:tc>
        <w:tc>
          <w:tcPr>
            <w:tcW w:w="851" w:type="dxa"/>
            <w:textDirection w:val="btLr"/>
            <w:vAlign w:val="center"/>
          </w:tcPr>
          <w:p w:rsidR="00CF5691" w:rsidRPr="006D3C71" w:rsidRDefault="00CF5691" w:rsidP="006D2697">
            <w:pPr>
              <w:spacing w:line="260" w:lineRule="exact"/>
              <w:ind w:left="113" w:right="113"/>
              <w:rPr>
                <w:b/>
                <w:sz w:val="26"/>
                <w:szCs w:val="26"/>
              </w:rPr>
            </w:pPr>
            <w:r w:rsidRPr="006D3C71">
              <w:rPr>
                <w:b/>
                <w:sz w:val="26"/>
                <w:szCs w:val="26"/>
              </w:rPr>
              <w:t>Гродненская</w:t>
            </w:r>
          </w:p>
        </w:tc>
        <w:tc>
          <w:tcPr>
            <w:tcW w:w="708" w:type="dxa"/>
            <w:textDirection w:val="btLr"/>
            <w:vAlign w:val="center"/>
          </w:tcPr>
          <w:p w:rsidR="00CF5691" w:rsidRPr="006D3C71" w:rsidRDefault="00CF5691" w:rsidP="006D2697">
            <w:pPr>
              <w:spacing w:line="260" w:lineRule="exact"/>
              <w:ind w:left="113" w:right="113"/>
              <w:rPr>
                <w:b/>
                <w:sz w:val="26"/>
                <w:szCs w:val="26"/>
              </w:rPr>
            </w:pPr>
            <w:r w:rsidRPr="006D3C71">
              <w:rPr>
                <w:b/>
                <w:sz w:val="26"/>
                <w:szCs w:val="26"/>
              </w:rPr>
              <w:t>Минская</w:t>
            </w:r>
          </w:p>
        </w:tc>
        <w:tc>
          <w:tcPr>
            <w:tcW w:w="993" w:type="dxa"/>
            <w:textDirection w:val="btLr"/>
            <w:vAlign w:val="center"/>
          </w:tcPr>
          <w:p w:rsidR="00CF5691" w:rsidRPr="006D3C71" w:rsidRDefault="00CF5691" w:rsidP="006D2697">
            <w:pPr>
              <w:spacing w:line="260" w:lineRule="exact"/>
              <w:ind w:left="113" w:right="113"/>
              <w:rPr>
                <w:b/>
                <w:sz w:val="26"/>
                <w:szCs w:val="26"/>
              </w:rPr>
            </w:pPr>
            <w:r w:rsidRPr="006D3C71">
              <w:rPr>
                <w:b/>
                <w:sz w:val="26"/>
                <w:szCs w:val="26"/>
              </w:rPr>
              <w:t>Могилевская</w:t>
            </w:r>
          </w:p>
        </w:tc>
        <w:tc>
          <w:tcPr>
            <w:tcW w:w="992" w:type="dxa"/>
            <w:tcBorders>
              <w:right w:val="nil"/>
            </w:tcBorders>
            <w:textDirection w:val="btLr"/>
            <w:vAlign w:val="center"/>
          </w:tcPr>
          <w:p w:rsidR="00CF5691" w:rsidRPr="006D3C71" w:rsidRDefault="00CF5691" w:rsidP="006D2697">
            <w:pPr>
              <w:spacing w:line="260" w:lineRule="exact"/>
              <w:ind w:left="113" w:right="113"/>
              <w:rPr>
                <w:b/>
                <w:sz w:val="26"/>
                <w:szCs w:val="26"/>
              </w:rPr>
            </w:pPr>
            <w:r w:rsidRPr="006D3C71">
              <w:rPr>
                <w:b/>
                <w:sz w:val="26"/>
                <w:szCs w:val="26"/>
              </w:rPr>
              <w:t>г. Минск</w:t>
            </w:r>
          </w:p>
        </w:tc>
        <w:tc>
          <w:tcPr>
            <w:tcW w:w="992" w:type="dxa"/>
            <w:tcBorders>
              <w:right w:val="nil"/>
            </w:tcBorders>
            <w:textDirection w:val="btLr"/>
          </w:tcPr>
          <w:p w:rsidR="00CF5691" w:rsidRPr="006D3C71" w:rsidRDefault="00CF5691" w:rsidP="006D2697">
            <w:pPr>
              <w:spacing w:line="260" w:lineRule="exact"/>
              <w:ind w:left="113" w:right="113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Итого</w:t>
            </w:r>
          </w:p>
        </w:tc>
      </w:tr>
      <w:tr w:rsidR="00CF5691" w:rsidRPr="008E6F32" w:rsidTr="006D2697">
        <w:trPr>
          <w:trHeight w:val="473"/>
        </w:trPr>
        <w:tc>
          <w:tcPr>
            <w:tcW w:w="1242" w:type="dxa"/>
            <w:tcBorders>
              <w:left w:val="nil"/>
              <w:bottom w:val="nil"/>
              <w:right w:val="nil"/>
            </w:tcBorders>
            <w:vAlign w:val="center"/>
          </w:tcPr>
          <w:p w:rsidR="00CF5691" w:rsidRPr="008E6F32" w:rsidRDefault="00CF5691" w:rsidP="006D2697">
            <w:pPr>
              <w:tabs>
                <w:tab w:val="left" w:pos="709"/>
              </w:tabs>
              <w:spacing w:line="260" w:lineRule="exact"/>
              <w:jc w:val="center"/>
              <w:rPr>
                <w:b/>
                <w:sz w:val="26"/>
                <w:szCs w:val="26"/>
              </w:rPr>
            </w:pPr>
            <w:r w:rsidRPr="008E6F32">
              <w:rPr>
                <w:b/>
                <w:sz w:val="26"/>
                <w:szCs w:val="26"/>
              </w:rPr>
              <w:t>2017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vAlign w:val="center"/>
          </w:tcPr>
          <w:p w:rsidR="00CF5691" w:rsidRPr="008E6F32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  <w:lang w:val="en-US"/>
              </w:rPr>
            </w:pPr>
            <w:r w:rsidRPr="008E6F32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vAlign w:val="center"/>
          </w:tcPr>
          <w:p w:rsidR="00CF5691" w:rsidRPr="008E6F32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  <w:lang w:val="en-US"/>
              </w:rPr>
            </w:pPr>
            <w:r w:rsidRPr="008E6F32">
              <w:rPr>
                <w:b/>
                <w:sz w:val="26"/>
                <w:szCs w:val="26"/>
              </w:rPr>
              <w:t>–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vAlign w:val="center"/>
          </w:tcPr>
          <w:p w:rsidR="00CF5691" w:rsidRPr="008E6F32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  <w:lang w:val="en-US"/>
              </w:rPr>
            </w:pPr>
            <w:r w:rsidRPr="008E6F32">
              <w:rPr>
                <w:b/>
                <w:sz w:val="26"/>
                <w:szCs w:val="26"/>
              </w:rPr>
              <w:t>–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vAlign w:val="center"/>
          </w:tcPr>
          <w:p w:rsidR="00CF5691" w:rsidRPr="008E6F32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  <w:lang w:val="en-US"/>
              </w:rPr>
            </w:pPr>
            <w:r w:rsidRPr="008E6F32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  <w:vAlign w:val="center"/>
          </w:tcPr>
          <w:p w:rsidR="00CF5691" w:rsidRPr="008E6F32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  <w:lang w:val="en-US"/>
              </w:rPr>
            </w:pPr>
            <w:r w:rsidRPr="008E6F32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993" w:type="dxa"/>
            <w:tcBorders>
              <w:left w:val="nil"/>
              <w:bottom w:val="nil"/>
              <w:right w:val="nil"/>
            </w:tcBorders>
            <w:vAlign w:val="center"/>
          </w:tcPr>
          <w:p w:rsidR="00CF5691" w:rsidRPr="008E6F32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  <w:lang w:val="en-US"/>
              </w:rPr>
            </w:pPr>
            <w:r w:rsidRPr="008E6F32">
              <w:rPr>
                <w:b/>
                <w:sz w:val="26"/>
                <w:szCs w:val="26"/>
              </w:rPr>
              <w:t>–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vAlign w:val="center"/>
          </w:tcPr>
          <w:p w:rsidR="00CF5691" w:rsidRPr="008E6F32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  <w:r w:rsidRPr="008E6F32">
              <w:rPr>
                <w:b/>
                <w:sz w:val="26"/>
                <w:szCs w:val="26"/>
              </w:rPr>
              <w:t>–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vAlign w:val="center"/>
          </w:tcPr>
          <w:p w:rsidR="00CF5691" w:rsidRPr="008E6F32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</w:p>
        </w:tc>
      </w:tr>
      <w:tr w:rsidR="00CF5691" w:rsidRPr="006D3C71" w:rsidTr="006D2697">
        <w:trPr>
          <w:trHeight w:val="473"/>
        </w:trPr>
        <w:tc>
          <w:tcPr>
            <w:tcW w:w="1242" w:type="dxa"/>
            <w:tcBorders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tabs>
                <w:tab w:val="left" w:pos="709"/>
              </w:tabs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2016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2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5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  <w:lang w:val="en-US"/>
              </w:rPr>
            </w:pPr>
            <w:r w:rsidRPr="006D3C71">
              <w:rPr>
                <w:sz w:val="26"/>
                <w:szCs w:val="26"/>
              </w:rPr>
              <w:t>–</w:t>
            </w: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993" w:type="dxa"/>
            <w:tcBorders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  <w:lang w:val="en-US"/>
              </w:rPr>
            </w:pPr>
            <w:r w:rsidRPr="006D3C71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–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</w:tr>
      <w:tr w:rsidR="00CF5691" w:rsidRPr="006D3C71" w:rsidTr="006D2697">
        <w:trPr>
          <w:trHeight w:val="473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tabs>
                <w:tab w:val="left" w:pos="457"/>
                <w:tab w:val="left" w:pos="567"/>
              </w:tabs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2015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  <w:lang w:val="en-US"/>
              </w:rPr>
            </w:pPr>
            <w:r w:rsidRPr="006D3C71">
              <w:rPr>
                <w:sz w:val="26"/>
                <w:szCs w:val="26"/>
                <w:lang w:val="en-US"/>
              </w:rPr>
              <w:t>–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–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  <w:lang w:val="en-US"/>
              </w:rPr>
            </w:pPr>
            <w:r w:rsidRPr="006D3C71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  <w:lang w:val="en-US"/>
              </w:rPr>
            </w:pPr>
            <w:r w:rsidRPr="006D3C71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–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CF5691" w:rsidRPr="006D3C71" w:rsidTr="006D2697">
        <w:trPr>
          <w:trHeight w:val="473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tabs>
                <w:tab w:val="left" w:pos="457"/>
                <w:tab w:val="left" w:pos="567"/>
              </w:tabs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20</w:t>
            </w:r>
            <w:r w:rsidRPr="006D3C71">
              <w:rPr>
                <w:sz w:val="26"/>
                <w:szCs w:val="26"/>
                <w:lang w:val="en-US"/>
              </w:rPr>
              <w:t>1</w:t>
            </w:r>
            <w:r w:rsidRPr="006D3C71">
              <w:rPr>
                <w:sz w:val="26"/>
                <w:szCs w:val="26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  <w:lang w:val="en-US"/>
              </w:rPr>
            </w:pPr>
            <w:r w:rsidRPr="006D3C71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–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  <w:lang w:val="en-US"/>
              </w:rPr>
            </w:pPr>
            <w:r w:rsidRPr="006D3C71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–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  <w:lang w:val="en-US"/>
              </w:rPr>
            </w:pPr>
            <w:r w:rsidRPr="006D3C71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–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</w:tr>
      <w:tr w:rsidR="00CF5691" w:rsidRPr="006D3C71" w:rsidTr="006D2697">
        <w:trPr>
          <w:trHeight w:val="473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2013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–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–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–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CF5691" w:rsidRPr="006D3C71" w:rsidTr="006D2697">
        <w:trPr>
          <w:trHeight w:val="473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2012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–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–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–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CF5691" w:rsidRPr="006D3C71" w:rsidTr="006D2697">
        <w:trPr>
          <w:trHeight w:val="473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2011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–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–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–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–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–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–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–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CF5691" w:rsidRPr="006D3C71" w:rsidTr="006D2697">
        <w:trPr>
          <w:trHeight w:val="473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2010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–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–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</w:tr>
      <w:tr w:rsidR="00CF5691" w:rsidRPr="006D3C71" w:rsidTr="006D2697">
        <w:trPr>
          <w:trHeight w:val="473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2009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–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6D3C71">
              <w:rPr>
                <w:sz w:val="26"/>
                <w:szCs w:val="26"/>
              </w:rPr>
              <w:t>–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</w:tr>
      <w:tr w:rsidR="00CF5691" w:rsidRPr="006D3C71" w:rsidTr="006D2697">
        <w:trPr>
          <w:trHeight w:val="473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  <w:r w:rsidRPr="006D3C71">
              <w:rPr>
                <w:b/>
                <w:sz w:val="26"/>
                <w:szCs w:val="26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  <w:r w:rsidRPr="006D3C71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  <w:r w:rsidRPr="006D3C71">
              <w:rPr>
                <w:b/>
                <w:sz w:val="26"/>
                <w:szCs w:val="26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  <w:r w:rsidRPr="006D3C71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  <w:r w:rsidRPr="006D3C71">
              <w:rPr>
                <w:b/>
                <w:sz w:val="26"/>
                <w:szCs w:val="26"/>
              </w:rPr>
              <w:t>28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  <w:r w:rsidRPr="006D3C71">
              <w:rPr>
                <w:b/>
                <w:sz w:val="26"/>
                <w:szCs w:val="26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6D2697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  <w:r w:rsidRPr="006D3C71">
              <w:rPr>
                <w:b/>
                <w:sz w:val="26"/>
                <w:szCs w:val="26"/>
              </w:rPr>
              <w:t>–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F5691" w:rsidRPr="006D3C71" w:rsidRDefault="00CF5691" w:rsidP="001772D7">
            <w:pPr>
              <w:spacing w:line="260" w:lineRule="exact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74</w:t>
            </w:r>
          </w:p>
        </w:tc>
      </w:tr>
    </w:tbl>
    <w:p w:rsidR="00CF5691" w:rsidRPr="001772D7" w:rsidRDefault="00CF5691" w:rsidP="001772D7">
      <w:pPr>
        <w:jc w:val="both"/>
      </w:pPr>
    </w:p>
    <w:p w:rsidR="00CF5691" w:rsidRDefault="00CF5691" w:rsidP="0029260F">
      <w:pPr>
        <w:jc w:val="both"/>
        <w:rPr>
          <w:b/>
          <w:noProof/>
          <w:sz w:val="26"/>
          <w:szCs w:val="26"/>
          <w:u w:val="single"/>
        </w:rPr>
      </w:pPr>
    </w:p>
    <w:p w:rsidR="00CF5691" w:rsidRDefault="00CF5691" w:rsidP="0029260F">
      <w:pPr>
        <w:jc w:val="both"/>
        <w:rPr>
          <w:b/>
          <w:noProof/>
          <w:sz w:val="26"/>
          <w:szCs w:val="26"/>
          <w:u w:val="single"/>
        </w:rPr>
      </w:pPr>
    </w:p>
    <w:p w:rsidR="00CF5691" w:rsidRDefault="00CF5691" w:rsidP="0029260F">
      <w:pPr>
        <w:jc w:val="both"/>
        <w:rPr>
          <w:b/>
          <w:noProof/>
          <w:sz w:val="26"/>
          <w:szCs w:val="26"/>
          <w:u w:val="single"/>
        </w:rPr>
      </w:pPr>
    </w:p>
    <w:p w:rsidR="00CF5691" w:rsidRDefault="00CF5691" w:rsidP="0029260F">
      <w:pPr>
        <w:jc w:val="both"/>
        <w:rPr>
          <w:b/>
          <w:noProof/>
          <w:sz w:val="26"/>
          <w:szCs w:val="26"/>
          <w:u w:val="single"/>
        </w:rPr>
      </w:pPr>
    </w:p>
    <w:p w:rsidR="00CF5691" w:rsidRDefault="00CF5691" w:rsidP="0029260F">
      <w:pPr>
        <w:jc w:val="both"/>
        <w:rPr>
          <w:b/>
          <w:noProof/>
          <w:sz w:val="26"/>
          <w:szCs w:val="26"/>
          <w:u w:val="single"/>
        </w:rPr>
      </w:pPr>
    </w:p>
    <w:p w:rsidR="00CF5691" w:rsidRDefault="00CF5691" w:rsidP="0029260F">
      <w:pPr>
        <w:jc w:val="both"/>
        <w:rPr>
          <w:b/>
          <w:noProof/>
          <w:sz w:val="26"/>
          <w:szCs w:val="26"/>
          <w:u w:val="single"/>
        </w:rPr>
      </w:pPr>
    </w:p>
    <w:p w:rsidR="00CF5691" w:rsidRDefault="00CF5691" w:rsidP="0029260F">
      <w:pPr>
        <w:jc w:val="both"/>
        <w:rPr>
          <w:b/>
          <w:noProof/>
          <w:sz w:val="26"/>
          <w:szCs w:val="26"/>
          <w:u w:val="single"/>
        </w:rPr>
      </w:pPr>
    </w:p>
    <w:p w:rsidR="00CF5691" w:rsidRDefault="00CF5691" w:rsidP="0029260F">
      <w:pPr>
        <w:jc w:val="both"/>
        <w:rPr>
          <w:b/>
          <w:noProof/>
          <w:sz w:val="26"/>
          <w:szCs w:val="26"/>
          <w:u w:val="single"/>
        </w:rPr>
      </w:pPr>
    </w:p>
    <w:p w:rsidR="00CF5691" w:rsidRDefault="00CF5691" w:rsidP="0029260F">
      <w:pPr>
        <w:jc w:val="both"/>
        <w:rPr>
          <w:b/>
          <w:noProof/>
          <w:sz w:val="26"/>
          <w:szCs w:val="26"/>
          <w:u w:val="single"/>
        </w:rPr>
      </w:pPr>
    </w:p>
    <w:p w:rsidR="00CF5691" w:rsidRDefault="00CF5691" w:rsidP="0029260F">
      <w:pPr>
        <w:jc w:val="both"/>
        <w:rPr>
          <w:b/>
          <w:noProof/>
          <w:sz w:val="26"/>
          <w:szCs w:val="26"/>
          <w:u w:val="single"/>
        </w:rPr>
      </w:pPr>
    </w:p>
    <w:p w:rsidR="00CF5691" w:rsidRDefault="00CF5691" w:rsidP="0029260F">
      <w:pPr>
        <w:jc w:val="both"/>
        <w:rPr>
          <w:b/>
          <w:noProof/>
          <w:sz w:val="26"/>
          <w:szCs w:val="26"/>
          <w:u w:val="single"/>
        </w:rPr>
      </w:pPr>
    </w:p>
    <w:p w:rsidR="00CF5691" w:rsidRDefault="00CF5691" w:rsidP="0029260F">
      <w:pPr>
        <w:jc w:val="both"/>
        <w:rPr>
          <w:b/>
          <w:noProof/>
          <w:sz w:val="26"/>
          <w:szCs w:val="26"/>
          <w:u w:val="single"/>
        </w:rPr>
      </w:pPr>
    </w:p>
    <w:p w:rsidR="00CF5691" w:rsidRDefault="00CF5691" w:rsidP="0029260F">
      <w:pPr>
        <w:jc w:val="both"/>
        <w:rPr>
          <w:b/>
          <w:noProof/>
          <w:sz w:val="26"/>
          <w:szCs w:val="26"/>
          <w:u w:val="single"/>
        </w:rPr>
      </w:pPr>
    </w:p>
    <w:p w:rsidR="00CF5691" w:rsidRDefault="00CF5691" w:rsidP="0029260F">
      <w:pPr>
        <w:jc w:val="both"/>
        <w:rPr>
          <w:b/>
          <w:noProof/>
          <w:sz w:val="26"/>
          <w:szCs w:val="26"/>
          <w:u w:val="single"/>
        </w:rPr>
      </w:pPr>
    </w:p>
    <w:p w:rsidR="00CF5691" w:rsidRDefault="00CF5691" w:rsidP="0029260F">
      <w:pPr>
        <w:jc w:val="both"/>
        <w:rPr>
          <w:b/>
          <w:noProof/>
          <w:sz w:val="26"/>
          <w:szCs w:val="26"/>
          <w:u w:val="single"/>
        </w:rPr>
      </w:pPr>
    </w:p>
    <w:p w:rsidR="00CF5691" w:rsidRDefault="00CF5691" w:rsidP="0029260F">
      <w:pPr>
        <w:jc w:val="both"/>
        <w:rPr>
          <w:b/>
          <w:noProof/>
          <w:sz w:val="26"/>
          <w:szCs w:val="26"/>
          <w:u w:val="single"/>
        </w:rPr>
      </w:pPr>
    </w:p>
    <w:p w:rsidR="00CF5691" w:rsidRDefault="00CF5691" w:rsidP="0029260F">
      <w:pPr>
        <w:jc w:val="both"/>
        <w:rPr>
          <w:b/>
          <w:noProof/>
          <w:sz w:val="26"/>
          <w:szCs w:val="26"/>
          <w:u w:val="single"/>
        </w:rPr>
      </w:pPr>
    </w:p>
    <w:p w:rsidR="00CF5691" w:rsidRDefault="00CF5691" w:rsidP="0029260F">
      <w:pPr>
        <w:jc w:val="both"/>
        <w:rPr>
          <w:b/>
          <w:noProof/>
          <w:sz w:val="26"/>
          <w:szCs w:val="26"/>
          <w:u w:val="single"/>
        </w:rPr>
      </w:pPr>
    </w:p>
    <w:p w:rsidR="00CF5691" w:rsidRDefault="00CF5691" w:rsidP="0029260F">
      <w:pPr>
        <w:jc w:val="both"/>
        <w:rPr>
          <w:b/>
          <w:noProof/>
          <w:sz w:val="26"/>
          <w:szCs w:val="26"/>
          <w:u w:val="single"/>
        </w:rPr>
      </w:pPr>
    </w:p>
    <w:p w:rsidR="00CF5691" w:rsidRDefault="00CF5691" w:rsidP="0029260F">
      <w:pPr>
        <w:jc w:val="both"/>
        <w:rPr>
          <w:b/>
          <w:noProof/>
          <w:sz w:val="26"/>
          <w:szCs w:val="26"/>
          <w:u w:val="single"/>
        </w:rPr>
      </w:pPr>
    </w:p>
    <w:p w:rsidR="00CF5691" w:rsidRDefault="00CF5691" w:rsidP="0029260F">
      <w:pPr>
        <w:jc w:val="both"/>
        <w:rPr>
          <w:b/>
          <w:noProof/>
          <w:sz w:val="26"/>
          <w:szCs w:val="26"/>
          <w:u w:val="single"/>
        </w:rPr>
      </w:pPr>
    </w:p>
    <w:p w:rsidR="00CF5691" w:rsidRDefault="00CF5691" w:rsidP="0029260F">
      <w:pPr>
        <w:jc w:val="both"/>
        <w:rPr>
          <w:b/>
          <w:noProof/>
          <w:sz w:val="26"/>
          <w:szCs w:val="26"/>
          <w:u w:val="single"/>
        </w:rPr>
      </w:pPr>
    </w:p>
    <w:p w:rsidR="00CF5691" w:rsidRDefault="00CF5691" w:rsidP="0029260F">
      <w:pPr>
        <w:jc w:val="both"/>
        <w:rPr>
          <w:b/>
          <w:noProof/>
          <w:sz w:val="26"/>
          <w:szCs w:val="26"/>
          <w:u w:val="single"/>
        </w:rPr>
      </w:pPr>
    </w:p>
    <w:p w:rsidR="00CF5691" w:rsidRDefault="00CF5691" w:rsidP="0029260F">
      <w:pPr>
        <w:jc w:val="both"/>
        <w:rPr>
          <w:b/>
          <w:noProof/>
          <w:sz w:val="26"/>
          <w:szCs w:val="26"/>
          <w:u w:val="single"/>
        </w:rPr>
      </w:pPr>
    </w:p>
    <w:p w:rsidR="00CF5691" w:rsidRPr="001772D7" w:rsidRDefault="00CF5691" w:rsidP="0029260F">
      <w:pPr>
        <w:jc w:val="both"/>
        <w:rPr>
          <w:sz w:val="30"/>
          <w:szCs w:val="30"/>
        </w:rPr>
      </w:pPr>
      <w:r w:rsidRPr="0095201F">
        <w:rPr>
          <w:b/>
          <w:noProof/>
          <w:sz w:val="26"/>
          <w:szCs w:val="26"/>
          <w:u w:val="single"/>
        </w:rPr>
        <w:pict>
          <v:shape id="Рисунок 1" o:spid="_x0000_i1041" type="#_x0000_t75" style="width:477.75pt;height:315pt;visibility:visible">
            <v:imagedata r:id="rId23" o:title="" croptop="4964f" cropbottom="11505f" cropleft="9491f" cropright="9685f"/>
          </v:shape>
        </w:pict>
      </w:r>
    </w:p>
    <w:sectPr w:rsidR="00CF5691" w:rsidRPr="001772D7" w:rsidSect="00481365">
      <w:headerReference w:type="even" r:id="rId24"/>
      <w:footerReference w:type="even" r:id="rId25"/>
      <w:footerReference w:type="default" r:id="rId26"/>
      <w:pgSz w:w="11906" w:h="16838" w:code="9"/>
      <w:pgMar w:top="993" w:right="567" w:bottom="993" w:left="1418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5691" w:rsidRDefault="00CF5691">
      <w:r>
        <w:separator/>
      </w:r>
    </w:p>
  </w:endnote>
  <w:endnote w:type="continuationSeparator" w:id="0">
    <w:p w:rsidR="00CF5691" w:rsidRDefault="00CF56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691" w:rsidRDefault="00CF5691" w:rsidP="00CC643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F5691" w:rsidRDefault="00CF5691" w:rsidP="005C4735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691" w:rsidRDefault="00CF5691" w:rsidP="00CC6430">
    <w:pPr>
      <w:pStyle w:val="Footer"/>
      <w:framePr w:wrap="around" w:vAnchor="text" w:hAnchor="margin" w:xAlign="right" w:y="1"/>
      <w:rPr>
        <w:rStyle w:val="PageNumber"/>
      </w:rPr>
    </w:pPr>
  </w:p>
  <w:p w:rsidR="00CF5691" w:rsidRDefault="00CF5691" w:rsidP="005C4735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5691" w:rsidRDefault="00CF5691">
      <w:r>
        <w:separator/>
      </w:r>
    </w:p>
  </w:footnote>
  <w:footnote w:type="continuationSeparator" w:id="0">
    <w:p w:rsidR="00CF5691" w:rsidRDefault="00CF56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691" w:rsidRDefault="00CF5691" w:rsidP="003B405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F5691" w:rsidRDefault="00CF569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36ED2A6"/>
    <w:lvl w:ilvl="0">
      <w:numFmt w:val="bullet"/>
      <w:lvlText w:val="*"/>
      <w:lvlJc w:val="left"/>
    </w:lvl>
  </w:abstractNum>
  <w:abstractNum w:abstractNumId="1">
    <w:nsid w:val="02CC054D"/>
    <w:multiLevelType w:val="hybridMultilevel"/>
    <w:tmpl w:val="357AFE24"/>
    <w:lvl w:ilvl="0" w:tplc="E38C12A8">
      <w:start w:val="1"/>
      <w:numFmt w:val="decimal"/>
      <w:lvlText w:val="%1."/>
      <w:lvlJc w:val="left"/>
      <w:pPr>
        <w:tabs>
          <w:tab w:val="num" w:pos="1894"/>
        </w:tabs>
        <w:ind w:left="1894" w:hanging="118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">
    <w:nsid w:val="05C8056E"/>
    <w:multiLevelType w:val="hybridMultilevel"/>
    <w:tmpl w:val="313C2B2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06017A06"/>
    <w:multiLevelType w:val="hybridMultilevel"/>
    <w:tmpl w:val="CCA8D996"/>
    <w:lvl w:ilvl="0" w:tplc="BE8A36CE">
      <w:start w:val="1"/>
      <w:numFmt w:val="decimal"/>
      <w:lvlText w:val="%1."/>
      <w:lvlJc w:val="left"/>
      <w:pPr>
        <w:tabs>
          <w:tab w:val="num" w:pos="1740"/>
        </w:tabs>
        <w:ind w:left="1740" w:hanging="10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0695427D"/>
    <w:multiLevelType w:val="hybridMultilevel"/>
    <w:tmpl w:val="08BED9F4"/>
    <w:lvl w:ilvl="0" w:tplc="DD1E630A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  <w:rPr>
        <w:rFonts w:cs="Times New Roman"/>
      </w:rPr>
    </w:lvl>
  </w:abstractNum>
  <w:abstractNum w:abstractNumId="5">
    <w:nsid w:val="0BEE63CA"/>
    <w:multiLevelType w:val="hybridMultilevel"/>
    <w:tmpl w:val="DF18496C"/>
    <w:lvl w:ilvl="0" w:tplc="9EB29086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6">
    <w:nsid w:val="10344016"/>
    <w:multiLevelType w:val="hybridMultilevel"/>
    <w:tmpl w:val="B5DE77F0"/>
    <w:lvl w:ilvl="0" w:tplc="CEBEF724">
      <w:start w:val="1"/>
      <w:numFmt w:val="decimal"/>
      <w:lvlText w:val="%1."/>
      <w:lvlJc w:val="left"/>
      <w:pPr>
        <w:tabs>
          <w:tab w:val="num" w:pos="2051"/>
        </w:tabs>
        <w:ind w:left="2051" w:hanging="12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7">
    <w:nsid w:val="1A555B1C"/>
    <w:multiLevelType w:val="hybridMultilevel"/>
    <w:tmpl w:val="1D76948C"/>
    <w:lvl w:ilvl="0" w:tplc="3C8055D0">
      <w:start w:val="1"/>
      <w:numFmt w:val="decimal"/>
      <w:lvlText w:val="%1."/>
      <w:lvlJc w:val="left"/>
      <w:pPr>
        <w:tabs>
          <w:tab w:val="num" w:pos="1304"/>
        </w:tabs>
        <w:ind w:firstLine="851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A7C3260"/>
    <w:multiLevelType w:val="hybridMultilevel"/>
    <w:tmpl w:val="415E37F2"/>
    <w:lvl w:ilvl="0" w:tplc="C7A808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312123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325E8F2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13F4BDA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488214F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2034C42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D5FCD2A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4CA6D0B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971808B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9">
    <w:nsid w:val="1A9A42BA"/>
    <w:multiLevelType w:val="hybridMultilevel"/>
    <w:tmpl w:val="129AF19E"/>
    <w:lvl w:ilvl="0" w:tplc="041C1CE6">
      <w:start w:val="1"/>
      <w:numFmt w:val="decimal"/>
      <w:lvlText w:val="%1."/>
      <w:lvlJc w:val="left"/>
      <w:pPr>
        <w:tabs>
          <w:tab w:val="num" w:pos="1744"/>
        </w:tabs>
        <w:ind w:left="1744" w:hanging="1035"/>
      </w:pPr>
      <w:rPr>
        <w:rFonts w:cs="Times New Roman" w:hint="default"/>
      </w:rPr>
    </w:lvl>
    <w:lvl w:ilvl="1" w:tplc="0660043E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193EBE92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9CFCF1A6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24A2A216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B56C72B6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321CD19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2376F310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4A64457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0">
    <w:nsid w:val="1AC94F89"/>
    <w:multiLevelType w:val="singleLevel"/>
    <w:tmpl w:val="F0323B46"/>
    <w:lvl w:ilvl="0">
      <w:start w:val="1"/>
      <w:numFmt w:val="decimal"/>
      <w:lvlText w:val="%1."/>
      <w:legacy w:legacy="1" w:legacySpace="0" w:legacyIndent="384"/>
      <w:lvlJc w:val="left"/>
      <w:rPr>
        <w:rFonts w:ascii="Times New Roman" w:hAnsi="Times New Roman" w:cs="Times New Roman" w:hint="default"/>
      </w:rPr>
    </w:lvl>
  </w:abstractNum>
  <w:abstractNum w:abstractNumId="11">
    <w:nsid w:val="1BA11AAD"/>
    <w:multiLevelType w:val="hybridMultilevel"/>
    <w:tmpl w:val="665E7B1C"/>
    <w:lvl w:ilvl="0" w:tplc="6BB445A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12">
    <w:nsid w:val="255F7556"/>
    <w:multiLevelType w:val="hybridMultilevel"/>
    <w:tmpl w:val="6B6C7F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8CF4720"/>
    <w:multiLevelType w:val="hybridMultilevel"/>
    <w:tmpl w:val="952AF6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2F44783F"/>
    <w:multiLevelType w:val="multilevel"/>
    <w:tmpl w:val="949C9ABC"/>
    <w:lvl w:ilvl="0">
      <w:start w:val="1"/>
      <w:numFmt w:val="decimal"/>
      <w:lvlText w:val="%1."/>
      <w:lvlJc w:val="left"/>
      <w:pPr>
        <w:tabs>
          <w:tab w:val="num" w:pos="794"/>
        </w:tabs>
        <w:ind w:left="56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5122033"/>
    <w:multiLevelType w:val="hybridMultilevel"/>
    <w:tmpl w:val="F93ABD90"/>
    <w:lvl w:ilvl="0" w:tplc="8B5E3E3C">
      <w:start w:val="1"/>
      <w:numFmt w:val="decimal"/>
      <w:lvlText w:val="%1."/>
      <w:lvlJc w:val="right"/>
      <w:pPr>
        <w:tabs>
          <w:tab w:val="num" w:pos="340"/>
        </w:tabs>
        <w:ind w:left="340" w:hanging="52"/>
      </w:pPr>
      <w:rPr>
        <w:rFonts w:cs="Times New Roman"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6D95841"/>
    <w:multiLevelType w:val="hybridMultilevel"/>
    <w:tmpl w:val="A978D6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BD35967"/>
    <w:multiLevelType w:val="hybridMultilevel"/>
    <w:tmpl w:val="92E613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3D507954"/>
    <w:multiLevelType w:val="hybridMultilevel"/>
    <w:tmpl w:val="AAEE089C"/>
    <w:lvl w:ilvl="0" w:tplc="9C54EA3C">
      <w:start w:val="1"/>
      <w:numFmt w:val="decimal"/>
      <w:lvlText w:val="%1."/>
      <w:lvlJc w:val="left"/>
      <w:pPr>
        <w:tabs>
          <w:tab w:val="num" w:pos="1699"/>
        </w:tabs>
        <w:ind w:left="1699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9">
    <w:nsid w:val="42056DC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0">
    <w:nsid w:val="43305470"/>
    <w:multiLevelType w:val="hybridMultilevel"/>
    <w:tmpl w:val="1BDE82F6"/>
    <w:lvl w:ilvl="0" w:tplc="9E5229E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48BD3560"/>
    <w:multiLevelType w:val="hybridMultilevel"/>
    <w:tmpl w:val="BB7E61A4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  <w:rPr>
        <w:rFonts w:cs="Times New Roman"/>
      </w:rPr>
    </w:lvl>
  </w:abstractNum>
  <w:abstractNum w:abstractNumId="22">
    <w:nsid w:val="4A0C66A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3">
    <w:nsid w:val="4A8509BF"/>
    <w:multiLevelType w:val="hybridMultilevel"/>
    <w:tmpl w:val="51D8556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4B8C0D91"/>
    <w:multiLevelType w:val="hybridMultilevel"/>
    <w:tmpl w:val="D658A3D0"/>
    <w:lvl w:ilvl="0" w:tplc="5F6050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5191717E"/>
    <w:multiLevelType w:val="hybridMultilevel"/>
    <w:tmpl w:val="5B7CF59C"/>
    <w:lvl w:ilvl="0" w:tplc="5ECA072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26">
    <w:nsid w:val="52793FD1"/>
    <w:multiLevelType w:val="hybridMultilevel"/>
    <w:tmpl w:val="00EA6F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2DC0223"/>
    <w:multiLevelType w:val="multilevel"/>
    <w:tmpl w:val="0A4EC0E6"/>
    <w:lvl w:ilvl="0">
      <w:start w:val="1"/>
      <w:numFmt w:val="decimal"/>
      <w:lvlText w:val="%1."/>
      <w:lvlJc w:val="left"/>
      <w:pPr>
        <w:tabs>
          <w:tab w:val="num" w:pos="1418"/>
        </w:tabs>
        <w:ind w:left="1021" w:hanging="5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55E3283B"/>
    <w:multiLevelType w:val="hybridMultilevel"/>
    <w:tmpl w:val="AC0CEDA2"/>
    <w:lvl w:ilvl="0" w:tplc="8A64B974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3DB6FA8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3FC28F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CB4A5C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21866B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B129B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C47663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6EA5C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F8A38A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56D57A12"/>
    <w:multiLevelType w:val="multilevel"/>
    <w:tmpl w:val="CCA8D996"/>
    <w:lvl w:ilvl="0">
      <w:start w:val="1"/>
      <w:numFmt w:val="decimal"/>
      <w:lvlText w:val="%1."/>
      <w:lvlJc w:val="left"/>
      <w:pPr>
        <w:tabs>
          <w:tab w:val="num" w:pos="1740"/>
        </w:tabs>
        <w:ind w:left="1740" w:hanging="102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0">
    <w:nsid w:val="57912493"/>
    <w:multiLevelType w:val="hybridMultilevel"/>
    <w:tmpl w:val="949C9ABC"/>
    <w:lvl w:ilvl="0" w:tplc="2D0A61DC">
      <w:start w:val="1"/>
      <w:numFmt w:val="decimal"/>
      <w:lvlText w:val="%1."/>
      <w:lvlJc w:val="left"/>
      <w:pPr>
        <w:tabs>
          <w:tab w:val="num" w:pos="794"/>
        </w:tabs>
        <w:ind w:left="56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59BD67FC"/>
    <w:multiLevelType w:val="hybridMultilevel"/>
    <w:tmpl w:val="0A4EC0E6"/>
    <w:lvl w:ilvl="0" w:tplc="01628002">
      <w:start w:val="1"/>
      <w:numFmt w:val="decimal"/>
      <w:lvlText w:val="%1."/>
      <w:lvlJc w:val="left"/>
      <w:pPr>
        <w:tabs>
          <w:tab w:val="num" w:pos="1418"/>
        </w:tabs>
        <w:ind w:left="1021" w:hanging="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59D51182"/>
    <w:multiLevelType w:val="hybridMultilevel"/>
    <w:tmpl w:val="BB9A7B6E"/>
    <w:lvl w:ilvl="0" w:tplc="5ECA0724">
      <w:start w:val="1"/>
      <w:numFmt w:val="decimal"/>
      <w:lvlText w:val="%1."/>
      <w:lvlJc w:val="left"/>
      <w:pPr>
        <w:tabs>
          <w:tab w:val="num" w:pos="2062"/>
        </w:tabs>
        <w:ind w:left="206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  <w:rPr>
        <w:rFonts w:cs="Times New Roman"/>
      </w:rPr>
    </w:lvl>
  </w:abstractNum>
  <w:abstractNum w:abstractNumId="33">
    <w:nsid w:val="5A6F1A1B"/>
    <w:multiLevelType w:val="singleLevel"/>
    <w:tmpl w:val="524E0DCC"/>
    <w:lvl w:ilvl="0"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34">
    <w:nsid w:val="5BE82E9A"/>
    <w:multiLevelType w:val="hybridMultilevel"/>
    <w:tmpl w:val="FEA81242"/>
    <w:lvl w:ilvl="0" w:tplc="5ECA072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35">
    <w:nsid w:val="61B17E2C"/>
    <w:multiLevelType w:val="hybridMultilevel"/>
    <w:tmpl w:val="7A94FC2A"/>
    <w:lvl w:ilvl="0" w:tplc="E89E81A8">
      <w:start w:val="1"/>
      <w:numFmt w:val="decimal"/>
      <w:lvlText w:val="%1."/>
      <w:lvlJc w:val="right"/>
      <w:pPr>
        <w:tabs>
          <w:tab w:val="num" w:pos="0"/>
        </w:tabs>
        <w:ind w:firstLine="288"/>
      </w:pPr>
      <w:rPr>
        <w:rFonts w:cs="Times New Roman" w:hint="default"/>
        <w:vertAlign w:val="baselin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62245017"/>
    <w:multiLevelType w:val="hybridMultilevel"/>
    <w:tmpl w:val="A1968406"/>
    <w:lvl w:ilvl="0" w:tplc="58F87FA0">
      <w:start w:val="15"/>
      <w:numFmt w:val="bullet"/>
      <w:lvlText w:val="-"/>
      <w:lvlJc w:val="left"/>
      <w:pPr>
        <w:tabs>
          <w:tab w:val="num" w:pos="780"/>
        </w:tabs>
        <w:ind w:left="780" w:hanging="42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3B5753C"/>
    <w:multiLevelType w:val="hybridMultilevel"/>
    <w:tmpl w:val="A014D1D4"/>
    <w:lvl w:ilvl="0" w:tplc="F44243AC">
      <w:start w:val="1"/>
      <w:numFmt w:val="decimal"/>
      <w:lvlText w:val="%1."/>
      <w:lvlJc w:val="left"/>
      <w:pPr>
        <w:tabs>
          <w:tab w:val="num" w:pos="2709"/>
        </w:tabs>
        <w:ind w:left="2709" w:hanging="15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  <w:rPr>
        <w:rFonts w:cs="Times New Roman"/>
      </w:rPr>
    </w:lvl>
  </w:abstractNum>
  <w:abstractNum w:abstractNumId="38">
    <w:nsid w:val="66830E84"/>
    <w:multiLevelType w:val="hybridMultilevel"/>
    <w:tmpl w:val="ACDE46B8"/>
    <w:lvl w:ilvl="0" w:tplc="BC50F8EA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  <w:rPr>
        <w:rFonts w:cs="Times New Roman"/>
      </w:rPr>
    </w:lvl>
  </w:abstractNum>
  <w:abstractNum w:abstractNumId="39">
    <w:nsid w:val="676427BB"/>
    <w:multiLevelType w:val="singleLevel"/>
    <w:tmpl w:val="DCFEAC92"/>
    <w:lvl w:ilvl="0">
      <w:numFmt w:val="bullet"/>
      <w:lvlText w:val="-"/>
      <w:lvlJc w:val="left"/>
      <w:pPr>
        <w:tabs>
          <w:tab w:val="num" w:pos="1599"/>
        </w:tabs>
        <w:ind w:left="1599" w:hanging="465"/>
      </w:pPr>
      <w:rPr>
        <w:rFonts w:hint="default"/>
      </w:rPr>
    </w:lvl>
  </w:abstractNum>
  <w:abstractNum w:abstractNumId="40">
    <w:nsid w:val="6B1D035B"/>
    <w:multiLevelType w:val="hybridMultilevel"/>
    <w:tmpl w:val="9754E4C0"/>
    <w:lvl w:ilvl="0" w:tplc="2D1005BE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  <w:rPr>
        <w:rFonts w:cs="Times New Roman"/>
      </w:rPr>
    </w:lvl>
  </w:abstractNum>
  <w:abstractNum w:abstractNumId="41">
    <w:nsid w:val="6BBD76CD"/>
    <w:multiLevelType w:val="hybridMultilevel"/>
    <w:tmpl w:val="33C4776C"/>
    <w:lvl w:ilvl="0" w:tplc="DBB4243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42">
    <w:nsid w:val="6F846098"/>
    <w:multiLevelType w:val="hybridMultilevel"/>
    <w:tmpl w:val="0C00BB00"/>
    <w:lvl w:ilvl="0" w:tplc="A24A6722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E53CF3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9C2000C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4F446CF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08C0F78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F74C21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03A935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E56031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8A8C978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43">
    <w:nsid w:val="71DE30FC"/>
    <w:multiLevelType w:val="hybridMultilevel"/>
    <w:tmpl w:val="3D8A2B5A"/>
    <w:lvl w:ilvl="0" w:tplc="57B2BDC8">
      <w:start w:val="1"/>
      <w:numFmt w:val="decimal"/>
      <w:lvlText w:val="%1."/>
      <w:lvlJc w:val="left"/>
      <w:pPr>
        <w:tabs>
          <w:tab w:val="num" w:pos="1324"/>
        </w:tabs>
        <w:ind w:left="132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44"/>
        </w:tabs>
        <w:ind w:left="204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64"/>
        </w:tabs>
        <w:ind w:left="276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84"/>
        </w:tabs>
        <w:ind w:left="348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04"/>
        </w:tabs>
        <w:ind w:left="420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24"/>
        </w:tabs>
        <w:ind w:left="492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44"/>
        </w:tabs>
        <w:ind w:left="564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64"/>
        </w:tabs>
        <w:ind w:left="636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84"/>
        </w:tabs>
        <w:ind w:left="7084" w:hanging="180"/>
      </w:pPr>
      <w:rPr>
        <w:rFonts w:cs="Times New Roman"/>
      </w:rPr>
    </w:lvl>
  </w:abstractNum>
  <w:abstractNum w:abstractNumId="44">
    <w:nsid w:val="737C1ED5"/>
    <w:multiLevelType w:val="hybridMultilevel"/>
    <w:tmpl w:val="2A94E484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  <w:rPr>
        <w:rFonts w:cs="Times New Roman"/>
      </w:rPr>
    </w:lvl>
  </w:abstractNum>
  <w:abstractNum w:abstractNumId="45">
    <w:nsid w:val="748B4EE9"/>
    <w:multiLevelType w:val="hybridMultilevel"/>
    <w:tmpl w:val="F5E642BC"/>
    <w:lvl w:ilvl="0" w:tplc="9A80BF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2EE889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59A90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E48F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EA006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ABE610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A217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FC89C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9AE31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A6B2CB7"/>
    <w:multiLevelType w:val="hybridMultilevel"/>
    <w:tmpl w:val="3700523C"/>
    <w:lvl w:ilvl="0" w:tplc="A15A8B20">
      <w:start w:val="6"/>
      <w:numFmt w:val="bullet"/>
      <w:lvlText w:val="-"/>
      <w:lvlJc w:val="left"/>
      <w:pPr>
        <w:tabs>
          <w:tab w:val="num" w:pos="1302"/>
        </w:tabs>
        <w:ind w:left="1302" w:hanging="735"/>
      </w:pPr>
      <w:rPr>
        <w:rFonts w:ascii="Times New Roman" w:eastAsia="Times New Roman" w:hAnsi="Times New Roman" w:hint="default"/>
      </w:rPr>
    </w:lvl>
    <w:lvl w:ilvl="1" w:tplc="EF9A7212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BC185CBA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D98A1A42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AB989A5C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46DCDC22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7D7C7DF8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35926AF2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39FCD4DA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47">
    <w:nsid w:val="7AC06127"/>
    <w:multiLevelType w:val="hybridMultilevel"/>
    <w:tmpl w:val="59C8A46E"/>
    <w:lvl w:ilvl="0" w:tplc="5ECA072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abstractNum w:abstractNumId="48">
    <w:nsid w:val="7D6B3B93"/>
    <w:multiLevelType w:val="hybridMultilevel"/>
    <w:tmpl w:val="15D2675A"/>
    <w:lvl w:ilvl="0" w:tplc="C180FC5C">
      <w:start w:val="1"/>
      <w:numFmt w:val="decimal"/>
      <w:lvlText w:val="%1."/>
      <w:lvlJc w:val="left"/>
      <w:pPr>
        <w:tabs>
          <w:tab w:val="num" w:pos="2020"/>
        </w:tabs>
        <w:ind w:left="2020" w:hanging="11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0"/>
        </w:tabs>
        <w:ind w:left="19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50"/>
        </w:tabs>
        <w:ind w:left="26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70"/>
        </w:tabs>
        <w:ind w:left="33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90"/>
        </w:tabs>
        <w:ind w:left="40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10"/>
        </w:tabs>
        <w:ind w:left="48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30"/>
        </w:tabs>
        <w:ind w:left="55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50"/>
        </w:tabs>
        <w:ind w:left="62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70"/>
        </w:tabs>
        <w:ind w:left="6970" w:hanging="180"/>
      </w:pPr>
      <w:rPr>
        <w:rFonts w:cs="Times New Roman"/>
      </w:rPr>
    </w:lvl>
  </w:abstractNum>
  <w:num w:numId="1">
    <w:abstractNumId w:val="19"/>
  </w:num>
  <w:num w:numId="2">
    <w:abstractNumId w:val="28"/>
  </w:num>
  <w:num w:numId="3">
    <w:abstractNumId w:val="45"/>
  </w:num>
  <w:num w:numId="4">
    <w:abstractNumId w:val="46"/>
  </w:num>
  <w:num w:numId="5">
    <w:abstractNumId w:val="9"/>
  </w:num>
  <w:num w:numId="6">
    <w:abstractNumId w:val="33"/>
  </w:num>
  <w:num w:numId="7">
    <w:abstractNumId w:val="39"/>
  </w:num>
  <w:num w:numId="8">
    <w:abstractNumId w:val="22"/>
  </w:num>
  <w:num w:numId="9">
    <w:abstractNumId w:val="41"/>
  </w:num>
  <w:num w:numId="10">
    <w:abstractNumId w:val="37"/>
  </w:num>
  <w:num w:numId="11">
    <w:abstractNumId w:val="40"/>
  </w:num>
  <w:num w:numId="12">
    <w:abstractNumId w:val="38"/>
  </w:num>
  <w:num w:numId="13">
    <w:abstractNumId w:val="4"/>
  </w:num>
  <w:num w:numId="14">
    <w:abstractNumId w:val="48"/>
  </w:num>
  <w:num w:numId="15">
    <w:abstractNumId w:val="8"/>
  </w:num>
  <w:num w:numId="16">
    <w:abstractNumId w:val="5"/>
  </w:num>
  <w:num w:numId="17">
    <w:abstractNumId w:val="11"/>
  </w:num>
  <w:num w:numId="18">
    <w:abstractNumId w:val="3"/>
  </w:num>
  <w:num w:numId="19">
    <w:abstractNumId w:val="29"/>
  </w:num>
  <w:num w:numId="20">
    <w:abstractNumId w:val="30"/>
  </w:num>
  <w:num w:numId="21">
    <w:abstractNumId w:val="14"/>
  </w:num>
  <w:num w:numId="22">
    <w:abstractNumId w:val="31"/>
  </w:num>
  <w:num w:numId="23">
    <w:abstractNumId w:val="43"/>
  </w:num>
  <w:num w:numId="24">
    <w:abstractNumId w:val="27"/>
  </w:num>
  <w:num w:numId="25">
    <w:abstractNumId w:val="7"/>
  </w:num>
  <w:num w:numId="26">
    <w:abstractNumId w:val="44"/>
  </w:num>
  <w:num w:numId="27">
    <w:abstractNumId w:val="21"/>
  </w:num>
  <w:num w:numId="28">
    <w:abstractNumId w:val="47"/>
  </w:num>
  <w:num w:numId="29">
    <w:abstractNumId w:val="32"/>
  </w:num>
  <w:num w:numId="30">
    <w:abstractNumId w:val="25"/>
  </w:num>
  <w:num w:numId="31">
    <w:abstractNumId w:val="6"/>
  </w:num>
  <w:num w:numId="32">
    <w:abstractNumId w:val="42"/>
  </w:num>
  <w:num w:numId="33">
    <w:abstractNumId w:val="24"/>
  </w:num>
  <w:num w:numId="34">
    <w:abstractNumId w:val="1"/>
  </w:num>
  <w:num w:numId="35">
    <w:abstractNumId w:val="36"/>
  </w:num>
  <w:num w:numId="36">
    <w:abstractNumId w:val="18"/>
  </w:num>
  <w:num w:numId="37">
    <w:abstractNumId w:val="34"/>
  </w:num>
  <w:num w:numId="38">
    <w:abstractNumId w:val="10"/>
  </w:num>
  <w:num w:numId="39">
    <w:abstractNumId w:val="0"/>
    <w:lvlOverride w:ilvl="0">
      <w:lvl w:ilvl="0">
        <w:numFmt w:val="bullet"/>
        <w:lvlText w:val="-"/>
        <w:legacy w:legacy="1" w:legacySpace="0" w:legacyIndent="365"/>
        <w:lvlJc w:val="left"/>
        <w:rPr>
          <w:rFonts w:ascii="Times New Roman" w:hAnsi="Times New Roman" w:hint="default"/>
        </w:rPr>
      </w:lvl>
    </w:lvlOverride>
  </w:num>
  <w:num w:numId="40">
    <w:abstractNumId w:val="16"/>
  </w:num>
  <w:num w:numId="41">
    <w:abstractNumId w:val="26"/>
  </w:num>
  <w:num w:numId="42">
    <w:abstractNumId w:val="17"/>
  </w:num>
  <w:num w:numId="43">
    <w:abstractNumId w:val="35"/>
  </w:num>
  <w:num w:numId="44">
    <w:abstractNumId w:val="15"/>
  </w:num>
  <w:num w:numId="4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3"/>
  </w:num>
  <w:num w:numId="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2"/>
  </w:num>
  <w:num w:numId="4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657E4"/>
    <w:rsid w:val="00004C86"/>
    <w:rsid w:val="0000742F"/>
    <w:rsid w:val="00007C3E"/>
    <w:rsid w:val="00010722"/>
    <w:rsid w:val="00022035"/>
    <w:rsid w:val="00025916"/>
    <w:rsid w:val="00025F10"/>
    <w:rsid w:val="0002607F"/>
    <w:rsid w:val="000265FC"/>
    <w:rsid w:val="000333F0"/>
    <w:rsid w:val="00033410"/>
    <w:rsid w:val="00035050"/>
    <w:rsid w:val="00035753"/>
    <w:rsid w:val="000362D8"/>
    <w:rsid w:val="00042355"/>
    <w:rsid w:val="00045FA4"/>
    <w:rsid w:val="0004736B"/>
    <w:rsid w:val="0004792D"/>
    <w:rsid w:val="00055D8D"/>
    <w:rsid w:val="00061F6C"/>
    <w:rsid w:val="00062673"/>
    <w:rsid w:val="00064EDC"/>
    <w:rsid w:val="00065C71"/>
    <w:rsid w:val="0006603F"/>
    <w:rsid w:val="00067D45"/>
    <w:rsid w:val="000703A3"/>
    <w:rsid w:val="0007173B"/>
    <w:rsid w:val="00072309"/>
    <w:rsid w:val="000725E5"/>
    <w:rsid w:val="00076360"/>
    <w:rsid w:val="00077D6F"/>
    <w:rsid w:val="00081C5B"/>
    <w:rsid w:val="00082729"/>
    <w:rsid w:val="000834A9"/>
    <w:rsid w:val="0008411E"/>
    <w:rsid w:val="00085821"/>
    <w:rsid w:val="000871C3"/>
    <w:rsid w:val="000909E8"/>
    <w:rsid w:val="0009179F"/>
    <w:rsid w:val="000921A6"/>
    <w:rsid w:val="00092401"/>
    <w:rsid w:val="0009454F"/>
    <w:rsid w:val="00094932"/>
    <w:rsid w:val="00095B67"/>
    <w:rsid w:val="000A1494"/>
    <w:rsid w:val="000A1978"/>
    <w:rsid w:val="000A3F29"/>
    <w:rsid w:val="000A4125"/>
    <w:rsid w:val="000B2C37"/>
    <w:rsid w:val="000B5E29"/>
    <w:rsid w:val="000B75F1"/>
    <w:rsid w:val="000C126B"/>
    <w:rsid w:val="000C3B73"/>
    <w:rsid w:val="000C49A8"/>
    <w:rsid w:val="000C5557"/>
    <w:rsid w:val="000C61E4"/>
    <w:rsid w:val="000D27A4"/>
    <w:rsid w:val="000D362B"/>
    <w:rsid w:val="000D7F2C"/>
    <w:rsid w:val="000E2997"/>
    <w:rsid w:val="000E4C4A"/>
    <w:rsid w:val="000E5D7A"/>
    <w:rsid w:val="000E629D"/>
    <w:rsid w:val="000E716F"/>
    <w:rsid w:val="000F16AB"/>
    <w:rsid w:val="000F1EF8"/>
    <w:rsid w:val="000F2028"/>
    <w:rsid w:val="000F2B38"/>
    <w:rsid w:val="000F34B7"/>
    <w:rsid w:val="000F46C3"/>
    <w:rsid w:val="000F53CD"/>
    <w:rsid w:val="000F5BC5"/>
    <w:rsid w:val="000F5EFA"/>
    <w:rsid w:val="001002AA"/>
    <w:rsid w:val="00102FC2"/>
    <w:rsid w:val="00104BBB"/>
    <w:rsid w:val="001053AE"/>
    <w:rsid w:val="001142EC"/>
    <w:rsid w:val="00117302"/>
    <w:rsid w:val="00117D38"/>
    <w:rsid w:val="00120A07"/>
    <w:rsid w:val="00120A53"/>
    <w:rsid w:val="00122629"/>
    <w:rsid w:val="0012502E"/>
    <w:rsid w:val="001361EF"/>
    <w:rsid w:val="001365E9"/>
    <w:rsid w:val="00136CB6"/>
    <w:rsid w:val="00140012"/>
    <w:rsid w:val="00144806"/>
    <w:rsid w:val="00147BE5"/>
    <w:rsid w:val="00154FBF"/>
    <w:rsid w:val="00155A85"/>
    <w:rsid w:val="0015657B"/>
    <w:rsid w:val="00156807"/>
    <w:rsid w:val="00157814"/>
    <w:rsid w:val="00160DF6"/>
    <w:rsid w:val="0016661A"/>
    <w:rsid w:val="00166AA6"/>
    <w:rsid w:val="00166BEE"/>
    <w:rsid w:val="0016745C"/>
    <w:rsid w:val="00167F3E"/>
    <w:rsid w:val="00171A20"/>
    <w:rsid w:val="00172C4E"/>
    <w:rsid w:val="0017329A"/>
    <w:rsid w:val="00173AF8"/>
    <w:rsid w:val="001772D7"/>
    <w:rsid w:val="00181342"/>
    <w:rsid w:val="001817B8"/>
    <w:rsid w:val="00181A5D"/>
    <w:rsid w:val="0018501C"/>
    <w:rsid w:val="001857E9"/>
    <w:rsid w:val="00185B23"/>
    <w:rsid w:val="00194232"/>
    <w:rsid w:val="00195AB4"/>
    <w:rsid w:val="00195AFC"/>
    <w:rsid w:val="001968F5"/>
    <w:rsid w:val="001A061D"/>
    <w:rsid w:val="001A0BDD"/>
    <w:rsid w:val="001A10E8"/>
    <w:rsid w:val="001B333F"/>
    <w:rsid w:val="001C334C"/>
    <w:rsid w:val="001C7ED0"/>
    <w:rsid w:val="001D0C54"/>
    <w:rsid w:val="001D119B"/>
    <w:rsid w:val="001D1AEA"/>
    <w:rsid w:val="001D24D0"/>
    <w:rsid w:val="001D4C7A"/>
    <w:rsid w:val="001D6AC5"/>
    <w:rsid w:val="001E05DC"/>
    <w:rsid w:val="001E068F"/>
    <w:rsid w:val="001E3542"/>
    <w:rsid w:val="001E3FA7"/>
    <w:rsid w:val="001E7D6C"/>
    <w:rsid w:val="001F28C7"/>
    <w:rsid w:val="001F6E92"/>
    <w:rsid w:val="00205085"/>
    <w:rsid w:val="00205444"/>
    <w:rsid w:val="0020670E"/>
    <w:rsid w:val="002069A5"/>
    <w:rsid w:val="00206C4D"/>
    <w:rsid w:val="00211309"/>
    <w:rsid w:val="00214918"/>
    <w:rsid w:val="00217CC1"/>
    <w:rsid w:val="002214E6"/>
    <w:rsid w:val="0023337D"/>
    <w:rsid w:val="00233562"/>
    <w:rsid w:val="00234337"/>
    <w:rsid w:val="00237A74"/>
    <w:rsid w:val="00237C85"/>
    <w:rsid w:val="00241818"/>
    <w:rsid w:val="00243568"/>
    <w:rsid w:val="00244C58"/>
    <w:rsid w:val="0024796A"/>
    <w:rsid w:val="00250429"/>
    <w:rsid w:val="002531A9"/>
    <w:rsid w:val="00256D12"/>
    <w:rsid w:val="00260FFC"/>
    <w:rsid w:val="002612B6"/>
    <w:rsid w:val="00262408"/>
    <w:rsid w:val="0027004C"/>
    <w:rsid w:val="00270F5F"/>
    <w:rsid w:val="00282B62"/>
    <w:rsid w:val="00283C5E"/>
    <w:rsid w:val="0028508F"/>
    <w:rsid w:val="00285C78"/>
    <w:rsid w:val="00287F7E"/>
    <w:rsid w:val="002915AC"/>
    <w:rsid w:val="0029260F"/>
    <w:rsid w:val="0029296C"/>
    <w:rsid w:val="0029789A"/>
    <w:rsid w:val="002A09C3"/>
    <w:rsid w:val="002A227E"/>
    <w:rsid w:val="002A2AB9"/>
    <w:rsid w:val="002A2ACE"/>
    <w:rsid w:val="002A33CD"/>
    <w:rsid w:val="002A4D45"/>
    <w:rsid w:val="002B2B73"/>
    <w:rsid w:val="002B41E4"/>
    <w:rsid w:val="002B4DE1"/>
    <w:rsid w:val="002B7828"/>
    <w:rsid w:val="002C02AC"/>
    <w:rsid w:val="002C390B"/>
    <w:rsid w:val="002C6DBB"/>
    <w:rsid w:val="002D2A89"/>
    <w:rsid w:val="002E193A"/>
    <w:rsid w:val="002E1D4C"/>
    <w:rsid w:val="002E63C7"/>
    <w:rsid w:val="002F2A95"/>
    <w:rsid w:val="002F3143"/>
    <w:rsid w:val="002F6F28"/>
    <w:rsid w:val="002F7CCE"/>
    <w:rsid w:val="003003DB"/>
    <w:rsid w:val="003009CF"/>
    <w:rsid w:val="00300C0C"/>
    <w:rsid w:val="00302715"/>
    <w:rsid w:val="003039B2"/>
    <w:rsid w:val="00304FC5"/>
    <w:rsid w:val="00305E9A"/>
    <w:rsid w:val="00313D73"/>
    <w:rsid w:val="00314428"/>
    <w:rsid w:val="003155D0"/>
    <w:rsid w:val="00315777"/>
    <w:rsid w:val="00316482"/>
    <w:rsid w:val="00317648"/>
    <w:rsid w:val="00317F2E"/>
    <w:rsid w:val="00320D8B"/>
    <w:rsid w:val="00330E0C"/>
    <w:rsid w:val="00333746"/>
    <w:rsid w:val="00334597"/>
    <w:rsid w:val="003346CE"/>
    <w:rsid w:val="00334E92"/>
    <w:rsid w:val="003422DA"/>
    <w:rsid w:val="00344732"/>
    <w:rsid w:val="00345622"/>
    <w:rsid w:val="00345EF8"/>
    <w:rsid w:val="003501C7"/>
    <w:rsid w:val="00351DF9"/>
    <w:rsid w:val="00353AF5"/>
    <w:rsid w:val="003562FC"/>
    <w:rsid w:val="00356F97"/>
    <w:rsid w:val="00361D83"/>
    <w:rsid w:val="003631DA"/>
    <w:rsid w:val="00363607"/>
    <w:rsid w:val="00363DAA"/>
    <w:rsid w:val="00363EC0"/>
    <w:rsid w:val="00365EA8"/>
    <w:rsid w:val="00367026"/>
    <w:rsid w:val="003679E8"/>
    <w:rsid w:val="00372DEB"/>
    <w:rsid w:val="003730E4"/>
    <w:rsid w:val="00373974"/>
    <w:rsid w:val="003754A7"/>
    <w:rsid w:val="00375893"/>
    <w:rsid w:val="00380825"/>
    <w:rsid w:val="003833E5"/>
    <w:rsid w:val="00386BA3"/>
    <w:rsid w:val="00387D9C"/>
    <w:rsid w:val="00391357"/>
    <w:rsid w:val="0039290D"/>
    <w:rsid w:val="00397A0B"/>
    <w:rsid w:val="003A1B65"/>
    <w:rsid w:val="003A4AFF"/>
    <w:rsid w:val="003A4D38"/>
    <w:rsid w:val="003A577F"/>
    <w:rsid w:val="003A65AC"/>
    <w:rsid w:val="003B2868"/>
    <w:rsid w:val="003B39A9"/>
    <w:rsid w:val="003B4054"/>
    <w:rsid w:val="003B4345"/>
    <w:rsid w:val="003B4B26"/>
    <w:rsid w:val="003B6A83"/>
    <w:rsid w:val="003C01B5"/>
    <w:rsid w:val="003C6411"/>
    <w:rsid w:val="003C73E1"/>
    <w:rsid w:val="003C7438"/>
    <w:rsid w:val="003D11A9"/>
    <w:rsid w:val="003D2A8B"/>
    <w:rsid w:val="003D64EA"/>
    <w:rsid w:val="003E7766"/>
    <w:rsid w:val="003E78A2"/>
    <w:rsid w:val="003E7958"/>
    <w:rsid w:val="003E7DE9"/>
    <w:rsid w:val="003F2013"/>
    <w:rsid w:val="003F4469"/>
    <w:rsid w:val="003F4D2A"/>
    <w:rsid w:val="003F6DE4"/>
    <w:rsid w:val="003F7914"/>
    <w:rsid w:val="00402638"/>
    <w:rsid w:val="00403940"/>
    <w:rsid w:val="0040612B"/>
    <w:rsid w:val="004078FB"/>
    <w:rsid w:val="00407E5F"/>
    <w:rsid w:val="00414F7B"/>
    <w:rsid w:val="00416058"/>
    <w:rsid w:val="00421D86"/>
    <w:rsid w:val="00422764"/>
    <w:rsid w:val="0042605B"/>
    <w:rsid w:val="00427D2C"/>
    <w:rsid w:val="0043696A"/>
    <w:rsid w:val="00443B7C"/>
    <w:rsid w:val="00445444"/>
    <w:rsid w:val="004610EC"/>
    <w:rsid w:val="0046299C"/>
    <w:rsid w:val="00467A30"/>
    <w:rsid w:val="00473729"/>
    <w:rsid w:val="00473A86"/>
    <w:rsid w:val="00474607"/>
    <w:rsid w:val="00480195"/>
    <w:rsid w:val="00481365"/>
    <w:rsid w:val="00482BC6"/>
    <w:rsid w:val="004918F6"/>
    <w:rsid w:val="00494332"/>
    <w:rsid w:val="00495A36"/>
    <w:rsid w:val="004969B4"/>
    <w:rsid w:val="00497798"/>
    <w:rsid w:val="00497EC5"/>
    <w:rsid w:val="004A0AF7"/>
    <w:rsid w:val="004A3BAB"/>
    <w:rsid w:val="004A3C4F"/>
    <w:rsid w:val="004A6599"/>
    <w:rsid w:val="004B2604"/>
    <w:rsid w:val="004B2FCF"/>
    <w:rsid w:val="004B3D85"/>
    <w:rsid w:val="004B4127"/>
    <w:rsid w:val="004B4DC5"/>
    <w:rsid w:val="004B53FC"/>
    <w:rsid w:val="004B7B01"/>
    <w:rsid w:val="004C3264"/>
    <w:rsid w:val="004C5DE4"/>
    <w:rsid w:val="004C610D"/>
    <w:rsid w:val="004C7F10"/>
    <w:rsid w:val="004D2CD2"/>
    <w:rsid w:val="004D4689"/>
    <w:rsid w:val="004E1978"/>
    <w:rsid w:val="004E36E4"/>
    <w:rsid w:val="004E49C2"/>
    <w:rsid w:val="004F265E"/>
    <w:rsid w:val="004F3556"/>
    <w:rsid w:val="004F5213"/>
    <w:rsid w:val="004F534F"/>
    <w:rsid w:val="004F570F"/>
    <w:rsid w:val="004F63F6"/>
    <w:rsid w:val="004F7E91"/>
    <w:rsid w:val="00500CA7"/>
    <w:rsid w:val="00502B3A"/>
    <w:rsid w:val="00502EC3"/>
    <w:rsid w:val="00505C96"/>
    <w:rsid w:val="00506616"/>
    <w:rsid w:val="005067FB"/>
    <w:rsid w:val="005076AA"/>
    <w:rsid w:val="0051181E"/>
    <w:rsid w:val="005122BD"/>
    <w:rsid w:val="00516972"/>
    <w:rsid w:val="00517ABB"/>
    <w:rsid w:val="00517F9A"/>
    <w:rsid w:val="00520974"/>
    <w:rsid w:val="00526B26"/>
    <w:rsid w:val="00527718"/>
    <w:rsid w:val="00530059"/>
    <w:rsid w:val="00535190"/>
    <w:rsid w:val="00536EBD"/>
    <w:rsid w:val="00537BA3"/>
    <w:rsid w:val="00540050"/>
    <w:rsid w:val="00540587"/>
    <w:rsid w:val="00542C4F"/>
    <w:rsid w:val="00544D11"/>
    <w:rsid w:val="005470DB"/>
    <w:rsid w:val="0054736B"/>
    <w:rsid w:val="00551A62"/>
    <w:rsid w:val="00552A04"/>
    <w:rsid w:val="005558F6"/>
    <w:rsid w:val="00557146"/>
    <w:rsid w:val="005617DE"/>
    <w:rsid w:val="005645BB"/>
    <w:rsid w:val="0057052A"/>
    <w:rsid w:val="00572F6F"/>
    <w:rsid w:val="00573890"/>
    <w:rsid w:val="00576C1A"/>
    <w:rsid w:val="00577F3F"/>
    <w:rsid w:val="00581459"/>
    <w:rsid w:val="00582292"/>
    <w:rsid w:val="0058366A"/>
    <w:rsid w:val="005875FB"/>
    <w:rsid w:val="00587F10"/>
    <w:rsid w:val="0059567D"/>
    <w:rsid w:val="005A12BD"/>
    <w:rsid w:val="005A2798"/>
    <w:rsid w:val="005A2B0D"/>
    <w:rsid w:val="005A4FC6"/>
    <w:rsid w:val="005A6927"/>
    <w:rsid w:val="005A7A93"/>
    <w:rsid w:val="005B031B"/>
    <w:rsid w:val="005B1911"/>
    <w:rsid w:val="005B2903"/>
    <w:rsid w:val="005C238C"/>
    <w:rsid w:val="005C4735"/>
    <w:rsid w:val="005C5272"/>
    <w:rsid w:val="005C5775"/>
    <w:rsid w:val="005D05FA"/>
    <w:rsid w:val="005D0D18"/>
    <w:rsid w:val="005D342A"/>
    <w:rsid w:val="005D3EF0"/>
    <w:rsid w:val="005D4872"/>
    <w:rsid w:val="005D4FCA"/>
    <w:rsid w:val="005D5D7C"/>
    <w:rsid w:val="005D77D2"/>
    <w:rsid w:val="005D7A71"/>
    <w:rsid w:val="005E1AED"/>
    <w:rsid w:val="005E2BAA"/>
    <w:rsid w:val="005F0BA7"/>
    <w:rsid w:val="005F2F75"/>
    <w:rsid w:val="005F382B"/>
    <w:rsid w:val="005F3D68"/>
    <w:rsid w:val="005F523D"/>
    <w:rsid w:val="005F5327"/>
    <w:rsid w:val="005F5F9B"/>
    <w:rsid w:val="005F6D72"/>
    <w:rsid w:val="00603A99"/>
    <w:rsid w:val="00607E17"/>
    <w:rsid w:val="006114DE"/>
    <w:rsid w:val="00614975"/>
    <w:rsid w:val="00621905"/>
    <w:rsid w:val="00622168"/>
    <w:rsid w:val="00622CD0"/>
    <w:rsid w:val="00623ABA"/>
    <w:rsid w:val="00623D8A"/>
    <w:rsid w:val="00625D30"/>
    <w:rsid w:val="00625D80"/>
    <w:rsid w:val="006261D8"/>
    <w:rsid w:val="006265C0"/>
    <w:rsid w:val="00634057"/>
    <w:rsid w:val="00636EAE"/>
    <w:rsid w:val="00637B91"/>
    <w:rsid w:val="00640A75"/>
    <w:rsid w:val="00644721"/>
    <w:rsid w:val="00645453"/>
    <w:rsid w:val="006513EA"/>
    <w:rsid w:val="00654C4A"/>
    <w:rsid w:val="00656EA5"/>
    <w:rsid w:val="006617DB"/>
    <w:rsid w:val="00663E79"/>
    <w:rsid w:val="00666D30"/>
    <w:rsid w:val="00671586"/>
    <w:rsid w:val="006738D6"/>
    <w:rsid w:val="0067481F"/>
    <w:rsid w:val="00674B38"/>
    <w:rsid w:val="0067525D"/>
    <w:rsid w:val="00676DD7"/>
    <w:rsid w:val="00681DEC"/>
    <w:rsid w:val="0068230D"/>
    <w:rsid w:val="00686466"/>
    <w:rsid w:val="006864E6"/>
    <w:rsid w:val="00687898"/>
    <w:rsid w:val="00691058"/>
    <w:rsid w:val="00695883"/>
    <w:rsid w:val="006966B4"/>
    <w:rsid w:val="006A101E"/>
    <w:rsid w:val="006A24C5"/>
    <w:rsid w:val="006A2FEB"/>
    <w:rsid w:val="006A5795"/>
    <w:rsid w:val="006A66BB"/>
    <w:rsid w:val="006A6E87"/>
    <w:rsid w:val="006B0267"/>
    <w:rsid w:val="006B1693"/>
    <w:rsid w:val="006B2BA1"/>
    <w:rsid w:val="006B62A0"/>
    <w:rsid w:val="006C0209"/>
    <w:rsid w:val="006C13C6"/>
    <w:rsid w:val="006C4FE7"/>
    <w:rsid w:val="006D097B"/>
    <w:rsid w:val="006D2697"/>
    <w:rsid w:val="006D3606"/>
    <w:rsid w:val="006D3C71"/>
    <w:rsid w:val="006D3FD3"/>
    <w:rsid w:val="006D41BA"/>
    <w:rsid w:val="006D4235"/>
    <w:rsid w:val="006D57E1"/>
    <w:rsid w:val="006D5868"/>
    <w:rsid w:val="006D68E2"/>
    <w:rsid w:val="006E2D57"/>
    <w:rsid w:val="006E7916"/>
    <w:rsid w:val="006E7F2E"/>
    <w:rsid w:val="006F566E"/>
    <w:rsid w:val="006F7385"/>
    <w:rsid w:val="00701E87"/>
    <w:rsid w:val="00702B0A"/>
    <w:rsid w:val="00703089"/>
    <w:rsid w:val="00705236"/>
    <w:rsid w:val="0070766A"/>
    <w:rsid w:val="007078D1"/>
    <w:rsid w:val="0071010F"/>
    <w:rsid w:val="00710A80"/>
    <w:rsid w:val="0071229F"/>
    <w:rsid w:val="007134E2"/>
    <w:rsid w:val="00716D03"/>
    <w:rsid w:val="00717F13"/>
    <w:rsid w:val="00724475"/>
    <w:rsid w:val="007256D0"/>
    <w:rsid w:val="00727311"/>
    <w:rsid w:val="007315DA"/>
    <w:rsid w:val="00732EA8"/>
    <w:rsid w:val="007334A3"/>
    <w:rsid w:val="00734116"/>
    <w:rsid w:val="007342E3"/>
    <w:rsid w:val="00735FEC"/>
    <w:rsid w:val="00741050"/>
    <w:rsid w:val="00741732"/>
    <w:rsid w:val="007455A4"/>
    <w:rsid w:val="00745F1C"/>
    <w:rsid w:val="00752AA4"/>
    <w:rsid w:val="00753917"/>
    <w:rsid w:val="007544A3"/>
    <w:rsid w:val="00760CDD"/>
    <w:rsid w:val="00764016"/>
    <w:rsid w:val="007640ED"/>
    <w:rsid w:val="00765A8B"/>
    <w:rsid w:val="00766A92"/>
    <w:rsid w:val="007706A1"/>
    <w:rsid w:val="0077210A"/>
    <w:rsid w:val="00772306"/>
    <w:rsid w:val="00773772"/>
    <w:rsid w:val="00774C5B"/>
    <w:rsid w:val="00776BDD"/>
    <w:rsid w:val="007814BB"/>
    <w:rsid w:val="00783E63"/>
    <w:rsid w:val="007844C0"/>
    <w:rsid w:val="0078561C"/>
    <w:rsid w:val="00785A46"/>
    <w:rsid w:val="007926B7"/>
    <w:rsid w:val="00797074"/>
    <w:rsid w:val="007A0898"/>
    <w:rsid w:val="007A1C0E"/>
    <w:rsid w:val="007A23DC"/>
    <w:rsid w:val="007A402B"/>
    <w:rsid w:val="007B3DCC"/>
    <w:rsid w:val="007B4DA3"/>
    <w:rsid w:val="007C06EF"/>
    <w:rsid w:val="007C2117"/>
    <w:rsid w:val="007C3687"/>
    <w:rsid w:val="007C559F"/>
    <w:rsid w:val="007C7169"/>
    <w:rsid w:val="007D05A3"/>
    <w:rsid w:val="007D153C"/>
    <w:rsid w:val="007D5189"/>
    <w:rsid w:val="007E0081"/>
    <w:rsid w:val="007E4EC7"/>
    <w:rsid w:val="007F4EF3"/>
    <w:rsid w:val="007F5EAD"/>
    <w:rsid w:val="007F6B8B"/>
    <w:rsid w:val="0080074E"/>
    <w:rsid w:val="00801EB7"/>
    <w:rsid w:val="00802485"/>
    <w:rsid w:val="00805EBD"/>
    <w:rsid w:val="00810482"/>
    <w:rsid w:val="00810AE8"/>
    <w:rsid w:val="00812EE0"/>
    <w:rsid w:val="00813892"/>
    <w:rsid w:val="00813A32"/>
    <w:rsid w:val="00815B4B"/>
    <w:rsid w:val="00815E2E"/>
    <w:rsid w:val="008207DF"/>
    <w:rsid w:val="00823E09"/>
    <w:rsid w:val="008275EF"/>
    <w:rsid w:val="008308D5"/>
    <w:rsid w:val="008401C4"/>
    <w:rsid w:val="00840695"/>
    <w:rsid w:val="00841FE5"/>
    <w:rsid w:val="0084470A"/>
    <w:rsid w:val="00845E22"/>
    <w:rsid w:val="00847818"/>
    <w:rsid w:val="00850A6A"/>
    <w:rsid w:val="00852F00"/>
    <w:rsid w:val="00853FBB"/>
    <w:rsid w:val="00855D37"/>
    <w:rsid w:val="008657E4"/>
    <w:rsid w:val="00865C5E"/>
    <w:rsid w:val="00866F86"/>
    <w:rsid w:val="0086773E"/>
    <w:rsid w:val="00870E4D"/>
    <w:rsid w:val="00874B68"/>
    <w:rsid w:val="00881158"/>
    <w:rsid w:val="0088314A"/>
    <w:rsid w:val="00883AF5"/>
    <w:rsid w:val="008846C0"/>
    <w:rsid w:val="008852D9"/>
    <w:rsid w:val="00886644"/>
    <w:rsid w:val="00890195"/>
    <w:rsid w:val="0089258F"/>
    <w:rsid w:val="008927F3"/>
    <w:rsid w:val="00895AF0"/>
    <w:rsid w:val="00897AC9"/>
    <w:rsid w:val="008A2D71"/>
    <w:rsid w:val="008A421D"/>
    <w:rsid w:val="008B30C9"/>
    <w:rsid w:val="008B3B69"/>
    <w:rsid w:val="008B61D1"/>
    <w:rsid w:val="008C131E"/>
    <w:rsid w:val="008C14DC"/>
    <w:rsid w:val="008C17A8"/>
    <w:rsid w:val="008C32D6"/>
    <w:rsid w:val="008C4208"/>
    <w:rsid w:val="008C4BC4"/>
    <w:rsid w:val="008C50B0"/>
    <w:rsid w:val="008D01A2"/>
    <w:rsid w:val="008D1324"/>
    <w:rsid w:val="008D3BC9"/>
    <w:rsid w:val="008D420C"/>
    <w:rsid w:val="008D4BE7"/>
    <w:rsid w:val="008D4F53"/>
    <w:rsid w:val="008D57D4"/>
    <w:rsid w:val="008D63F9"/>
    <w:rsid w:val="008D684F"/>
    <w:rsid w:val="008D7CCB"/>
    <w:rsid w:val="008E1B6C"/>
    <w:rsid w:val="008E2DC2"/>
    <w:rsid w:val="008E6F32"/>
    <w:rsid w:val="008F6003"/>
    <w:rsid w:val="008F7EB0"/>
    <w:rsid w:val="00901E99"/>
    <w:rsid w:val="00902406"/>
    <w:rsid w:val="00903489"/>
    <w:rsid w:val="00904498"/>
    <w:rsid w:val="009064D0"/>
    <w:rsid w:val="00923E46"/>
    <w:rsid w:val="00923F7F"/>
    <w:rsid w:val="00924C55"/>
    <w:rsid w:val="00931635"/>
    <w:rsid w:val="009324CE"/>
    <w:rsid w:val="00936F0E"/>
    <w:rsid w:val="0093710F"/>
    <w:rsid w:val="0093799B"/>
    <w:rsid w:val="00940838"/>
    <w:rsid w:val="00941AF6"/>
    <w:rsid w:val="00944EE0"/>
    <w:rsid w:val="00945057"/>
    <w:rsid w:val="00945467"/>
    <w:rsid w:val="00945D3B"/>
    <w:rsid w:val="00950079"/>
    <w:rsid w:val="0095201F"/>
    <w:rsid w:val="00953873"/>
    <w:rsid w:val="00954873"/>
    <w:rsid w:val="00955D71"/>
    <w:rsid w:val="00957BB4"/>
    <w:rsid w:val="00957BFC"/>
    <w:rsid w:val="00961092"/>
    <w:rsid w:val="009638BA"/>
    <w:rsid w:val="00964096"/>
    <w:rsid w:val="0096496F"/>
    <w:rsid w:val="00966F55"/>
    <w:rsid w:val="00970656"/>
    <w:rsid w:val="0097108D"/>
    <w:rsid w:val="00971305"/>
    <w:rsid w:val="0097298A"/>
    <w:rsid w:val="00976986"/>
    <w:rsid w:val="00982FBF"/>
    <w:rsid w:val="0098362D"/>
    <w:rsid w:val="0098403C"/>
    <w:rsid w:val="009849C7"/>
    <w:rsid w:val="009853B5"/>
    <w:rsid w:val="00986127"/>
    <w:rsid w:val="00986F0F"/>
    <w:rsid w:val="00995AFF"/>
    <w:rsid w:val="009A1074"/>
    <w:rsid w:val="009A16D8"/>
    <w:rsid w:val="009A1D9C"/>
    <w:rsid w:val="009A2AE7"/>
    <w:rsid w:val="009A4D3D"/>
    <w:rsid w:val="009A5EBD"/>
    <w:rsid w:val="009A73C1"/>
    <w:rsid w:val="009A744F"/>
    <w:rsid w:val="009A7E95"/>
    <w:rsid w:val="009B1850"/>
    <w:rsid w:val="009B2613"/>
    <w:rsid w:val="009B73B3"/>
    <w:rsid w:val="009C3294"/>
    <w:rsid w:val="009C349C"/>
    <w:rsid w:val="009D2E8D"/>
    <w:rsid w:val="009D3BFD"/>
    <w:rsid w:val="009D3C8E"/>
    <w:rsid w:val="009D605F"/>
    <w:rsid w:val="009E3D40"/>
    <w:rsid w:val="009E717B"/>
    <w:rsid w:val="009E72AB"/>
    <w:rsid w:val="009F222F"/>
    <w:rsid w:val="009F41B1"/>
    <w:rsid w:val="009F445F"/>
    <w:rsid w:val="009F7FD1"/>
    <w:rsid w:val="00A00CCC"/>
    <w:rsid w:val="00A0142E"/>
    <w:rsid w:val="00A11728"/>
    <w:rsid w:val="00A140DF"/>
    <w:rsid w:val="00A14E81"/>
    <w:rsid w:val="00A179D5"/>
    <w:rsid w:val="00A17E8E"/>
    <w:rsid w:val="00A2147A"/>
    <w:rsid w:val="00A21E94"/>
    <w:rsid w:val="00A22E28"/>
    <w:rsid w:val="00A26504"/>
    <w:rsid w:val="00A26FC3"/>
    <w:rsid w:val="00A27D38"/>
    <w:rsid w:val="00A36BAD"/>
    <w:rsid w:val="00A40503"/>
    <w:rsid w:val="00A40CB0"/>
    <w:rsid w:val="00A40FE8"/>
    <w:rsid w:val="00A45984"/>
    <w:rsid w:val="00A45AE6"/>
    <w:rsid w:val="00A502C7"/>
    <w:rsid w:val="00A50532"/>
    <w:rsid w:val="00A505E2"/>
    <w:rsid w:val="00A52738"/>
    <w:rsid w:val="00A527EF"/>
    <w:rsid w:val="00A549FB"/>
    <w:rsid w:val="00A626B5"/>
    <w:rsid w:val="00A66111"/>
    <w:rsid w:val="00A66987"/>
    <w:rsid w:val="00A7025F"/>
    <w:rsid w:val="00A74137"/>
    <w:rsid w:val="00A75D87"/>
    <w:rsid w:val="00A75F18"/>
    <w:rsid w:val="00A760FD"/>
    <w:rsid w:val="00A77241"/>
    <w:rsid w:val="00A77E56"/>
    <w:rsid w:val="00A80696"/>
    <w:rsid w:val="00A8225D"/>
    <w:rsid w:val="00A84F9B"/>
    <w:rsid w:val="00A85C26"/>
    <w:rsid w:val="00A87563"/>
    <w:rsid w:val="00A9304E"/>
    <w:rsid w:val="00A94BFD"/>
    <w:rsid w:val="00A96FF4"/>
    <w:rsid w:val="00AA1C68"/>
    <w:rsid w:val="00AA1FE0"/>
    <w:rsid w:val="00AA7B3F"/>
    <w:rsid w:val="00AB0DB9"/>
    <w:rsid w:val="00AB133E"/>
    <w:rsid w:val="00AB1FE9"/>
    <w:rsid w:val="00AB35B7"/>
    <w:rsid w:val="00AB71EB"/>
    <w:rsid w:val="00AB7728"/>
    <w:rsid w:val="00AC2A8C"/>
    <w:rsid w:val="00AC2BDC"/>
    <w:rsid w:val="00AC32FE"/>
    <w:rsid w:val="00AC42C3"/>
    <w:rsid w:val="00AC578F"/>
    <w:rsid w:val="00AC5829"/>
    <w:rsid w:val="00AD0B75"/>
    <w:rsid w:val="00AD1D9F"/>
    <w:rsid w:val="00AD3A2E"/>
    <w:rsid w:val="00AD404E"/>
    <w:rsid w:val="00AD4B57"/>
    <w:rsid w:val="00AD4C2F"/>
    <w:rsid w:val="00AD512F"/>
    <w:rsid w:val="00AE0047"/>
    <w:rsid w:val="00AE2B9D"/>
    <w:rsid w:val="00AE5264"/>
    <w:rsid w:val="00AE5356"/>
    <w:rsid w:val="00AF2609"/>
    <w:rsid w:val="00B014B0"/>
    <w:rsid w:val="00B02FB4"/>
    <w:rsid w:val="00B03E87"/>
    <w:rsid w:val="00B05533"/>
    <w:rsid w:val="00B06148"/>
    <w:rsid w:val="00B10254"/>
    <w:rsid w:val="00B10A84"/>
    <w:rsid w:val="00B16CE1"/>
    <w:rsid w:val="00B20454"/>
    <w:rsid w:val="00B20CFB"/>
    <w:rsid w:val="00B21147"/>
    <w:rsid w:val="00B21ECE"/>
    <w:rsid w:val="00B27656"/>
    <w:rsid w:val="00B32EB7"/>
    <w:rsid w:val="00B33805"/>
    <w:rsid w:val="00B367BD"/>
    <w:rsid w:val="00B41E53"/>
    <w:rsid w:val="00B42819"/>
    <w:rsid w:val="00B42B59"/>
    <w:rsid w:val="00B44B67"/>
    <w:rsid w:val="00B44B76"/>
    <w:rsid w:val="00B51649"/>
    <w:rsid w:val="00B5424C"/>
    <w:rsid w:val="00B5554E"/>
    <w:rsid w:val="00B55F79"/>
    <w:rsid w:val="00B568BA"/>
    <w:rsid w:val="00B57719"/>
    <w:rsid w:val="00B6147E"/>
    <w:rsid w:val="00B61833"/>
    <w:rsid w:val="00B62EE7"/>
    <w:rsid w:val="00B65AD4"/>
    <w:rsid w:val="00B66645"/>
    <w:rsid w:val="00B7063D"/>
    <w:rsid w:val="00B70ED4"/>
    <w:rsid w:val="00B72B92"/>
    <w:rsid w:val="00B74A9F"/>
    <w:rsid w:val="00B81DED"/>
    <w:rsid w:val="00B8376A"/>
    <w:rsid w:val="00B873C0"/>
    <w:rsid w:val="00B9336D"/>
    <w:rsid w:val="00B93D85"/>
    <w:rsid w:val="00B95655"/>
    <w:rsid w:val="00B95E19"/>
    <w:rsid w:val="00B966F6"/>
    <w:rsid w:val="00B96990"/>
    <w:rsid w:val="00BA286F"/>
    <w:rsid w:val="00BA5320"/>
    <w:rsid w:val="00BB261A"/>
    <w:rsid w:val="00BB2DFF"/>
    <w:rsid w:val="00BC1D49"/>
    <w:rsid w:val="00BC22A8"/>
    <w:rsid w:val="00BC32A4"/>
    <w:rsid w:val="00BC3F5B"/>
    <w:rsid w:val="00BC5E9C"/>
    <w:rsid w:val="00BD5902"/>
    <w:rsid w:val="00BE1E98"/>
    <w:rsid w:val="00BE288B"/>
    <w:rsid w:val="00BE2D18"/>
    <w:rsid w:val="00BE3F9D"/>
    <w:rsid w:val="00BE448C"/>
    <w:rsid w:val="00BE4918"/>
    <w:rsid w:val="00BE5236"/>
    <w:rsid w:val="00BE61DE"/>
    <w:rsid w:val="00BE6AB2"/>
    <w:rsid w:val="00BF4297"/>
    <w:rsid w:val="00BF639A"/>
    <w:rsid w:val="00BF6690"/>
    <w:rsid w:val="00BF79EE"/>
    <w:rsid w:val="00C1388A"/>
    <w:rsid w:val="00C14141"/>
    <w:rsid w:val="00C16A89"/>
    <w:rsid w:val="00C171F3"/>
    <w:rsid w:val="00C20F9F"/>
    <w:rsid w:val="00C21F63"/>
    <w:rsid w:val="00C233DD"/>
    <w:rsid w:val="00C25999"/>
    <w:rsid w:val="00C31C9E"/>
    <w:rsid w:val="00C31D91"/>
    <w:rsid w:val="00C32D05"/>
    <w:rsid w:val="00C336C0"/>
    <w:rsid w:val="00C37B1D"/>
    <w:rsid w:val="00C42F76"/>
    <w:rsid w:val="00C4313E"/>
    <w:rsid w:val="00C446AC"/>
    <w:rsid w:val="00C456FE"/>
    <w:rsid w:val="00C45F4C"/>
    <w:rsid w:val="00C46195"/>
    <w:rsid w:val="00C4641A"/>
    <w:rsid w:val="00C47C93"/>
    <w:rsid w:val="00C47F03"/>
    <w:rsid w:val="00C50F4E"/>
    <w:rsid w:val="00C529F6"/>
    <w:rsid w:val="00C54D53"/>
    <w:rsid w:val="00C554F2"/>
    <w:rsid w:val="00C55630"/>
    <w:rsid w:val="00C55FF1"/>
    <w:rsid w:val="00C56E00"/>
    <w:rsid w:val="00C63C57"/>
    <w:rsid w:val="00C656E8"/>
    <w:rsid w:val="00C67C6D"/>
    <w:rsid w:val="00C70B5C"/>
    <w:rsid w:val="00C739B7"/>
    <w:rsid w:val="00C74740"/>
    <w:rsid w:val="00C74A3E"/>
    <w:rsid w:val="00C76FD3"/>
    <w:rsid w:val="00C770E1"/>
    <w:rsid w:val="00C82AAA"/>
    <w:rsid w:val="00C82B5E"/>
    <w:rsid w:val="00C8364D"/>
    <w:rsid w:val="00C83C25"/>
    <w:rsid w:val="00C83CCF"/>
    <w:rsid w:val="00C84603"/>
    <w:rsid w:val="00C9038F"/>
    <w:rsid w:val="00C94AB5"/>
    <w:rsid w:val="00C974F6"/>
    <w:rsid w:val="00C97CFC"/>
    <w:rsid w:val="00CA2C81"/>
    <w:rsid w:val="00CA5835"/>
    <w:rsid w:val="00CB27D9"/>
    <w:rsid w:val="00CB36F2"/>
    <w:rsid w:val="00CB5279"/>
    <w:rsid w:val="00CB5A9A"/>
    <w:rsid w:val="00CC09B3"/>
    <w:rsid w:val="00CC3A03"/>
    <w:rsid w:val="00CC3D72"/>
    <w:rsid w:val="00CC4116"/>
    <w:rsid w:val="00CC6430"/>
    <w:rsid w:val="00CD1113"/>
    <w:rsid w:val="00CD2209"/>
    <w:rsid w:val="00CD2934"/>
    <w:rsid w:val="00CD4D88"/>
    <w:rsid w:val="00CE08E5"/>
    <w:rsid w:val="00CE1E67"/>
    <w:rsid w:val="00CE4A48"/>
    <w:rsid w:val="00CE5DD6"/>
    <w:rsid w:val="00CE6F2D"/>
    <w:rsid w:val="00CF06AC"/>
    <w:rsid w:val="00CF06E6"/>
    <w:rsid w:val="00CF3F74"/>
    <w:rsid w:val="00CF5691"/>
    <w:rsid w:val="00D05D9A"/>
    <w:rsid w:val="00D07558"/>
    <w:rsid w:val="00D0773B"/>
    <w:rsid w:val="00D10FBA"/>
    <w:rsid w:val="00D110F6"/>
    <w:rsid w:val="00D11A0D"/>
    <w:rsid w:val="00D17FC6"/>
    <w:rsid w:val="00D212D0"/>
    <w:rsid w:val="00D228E7"/>
    <w:rsid w:val="00D23A00"/>
    <w:rsid w:val="00D24F99"/>
    <w:rsid w:val="00D26576"/>
    <w:rsid w:val="00D27355"/>
    <w:rsid w:val="00D303FC"/>
    <w:rsid w:val="00D30777"/>
    <w:rsid w:val="00D30A36"/>
    <w:rsid w:val="00D30DE6"/>
    <w:rsid w:val="00D3426F"/>
    <w:rsid w:val="00D3660A"/>
    <w:rsid w:val="00D36DBC"/>
    <w:rsid w:val="00D372C3"/>
    <w:rsid w:val="00D40DF7"/>
    <w:rsid w:val="00D4284A"/>
    <w:rsid w:val="00D44FA0"/>
    <w:rsid w:val="00D45881"/>
    <w:rsid w:val="00D46DA3"/>
    <w:rsid w:val="00D4765F"/>
    <w:rsid w:val="00D53E23"/>
    <w:rsid w:val="00D54658"/>
    <w:rsid w:val="00D55137"/>
    <w:rsid w:val="00D567CB"/>
    <w:rsid w:val="00D60228"/>
    <w:rsid w:val="00D604F1"/>
    <w:rsid w:val="00D607B8"/>
    <w:rsid w:val="00D63C61"/>
    <w:rsid w:val="00D64117"/>
    <w:rsid w:val="00D6551F"/>
    <w:rsid w:val="00D65C07"/>
    <w:rsid w:val="00D67DAF"/>
    <w:rsid w:val="00D70E2C"/>
    <w:rsid w:val="00D71180"/>
    <w:rsid w:val="00D76200"/>
    <w:rsid w:val="00D76B45"/>
    <w:rsid w:val="00D839BE"/>
    <w:rsid w:val="00D84B1A"/>
    <w:rsid w:val="00D902F4"/>
    <w:rsid w:val="00D92421"/>
    <w:rsid w:val="00D92E22"/>
    <w:rsid w:val="00D954CE"/>
    <w:rsid w:val="00DA1DBB"/>
    <w:rsid w:val="00DA2A86"/>
    <w:rsid w:val="00DA2AAA"/>
    <w:rsid w:val="00DA5561"/>
    <w:rsid w:val="00DA7DC2"/>
    <w:rsid w:val="00DA7DE2"/>
    <w:rsid w:val="00DB11E9"/>
    <w:rsid w:val="00DB34BA"/>
    <w:rsid w:val="00DB3CE4"/>
    <w:rsid w:val="00DC120D"/>
    <w:rsid w:val="00DC5238"/>
    <w:rsid w:val="00DD095D"/>
    <w:rsid w:val="00DD2FF6"/>
    <w:rsid w:val="00DD389F"/>
    <w:rsid w:val="00DD3C09"/>
    <w:rsid w:val="00DD7998"/>
    <w:rsid w:val="00DE44E8"/>
    <w:rsid w:val="00DE6321"/>
    <w:rsid w:val="00DE76AC"/>
    <w:rsid w:val="00DE7BAE"/>
    <w:rsid w:val="00DE7BD1"/>
    <w:rsid w:val="00DF1190"/>
    <w:rsid w:val="00DF2990"/>
    <w:rsid w:val="00DF7B31"/>
    <w:rsid w:val="00E0065C"/>
    <w:rsid w:val="00E00D66"/>
    <w:rsid w:val="00E03C6D"/>
    <w:rsid w:val="00E054B0"/>
    <w:rsid w:val="00E10E49"/>
    <w:rsid w:val="00E1188A"/>
    <w:rsid w:val="00E12036"/>
    <w:rsid w:val="00E12E84"/>
    <w:rsid w:val="00E17600"/>
    <w:rsid w:val="00E219A7"/>
    <w:rsid w:val="00E24A13"/>
    <w:rsid w:val="00E3005E"/>
    <w:rsid w:val="00E30AA0"/>
    <w:rsid w:val="00E33DAC"/>
    <w:rsid w:val="00E34DB3"/>
    <w:rsid w:val="00E35061"/>
    <w:rsid w:val="00E3542A"/>
    <w:rsid w:val="00E418F8"/>
    <w:rsid w:val="00E44119"/>
    <w:rsid w:val="00E471B7"/>
    <w:rsid w:val="00E50349"/>
    <w:rsid w:val="00E60A33"/>
    <w:rsid w:val="00E61E4D"/>
    <w:rsid w:val="00E63717"/>
    <w:rsid w:val="00E647E0"/>
    <w:rsid w:val="00E64DB8"/>
    <w:rsid w:val="00E67613"/>
    <w:rsid w:val="00E701DE"/>
    <w:rsid w:val="00E72D5B"/>
    <w:rsid w:val="00E76758"/>
    <w:rsid w:val="00E77556"/>
    <w:rsid w:val="00E81C2E"/>
    <w:rsid w:val="00E84B52"/>
    <w:rsid w:val="00E85127"/>
    <w:rsid w:val="00E86AD3"/>
    <w:rsid w:val="00E873BB"/>
    <w:rsid w:val="00E9122E"/>
    <w:rsid w:val="00E9187E"/>
    <w:rsid w:val="00E9329B"/>
    <w:rsid w:val="00E93EEB"/>
    <w:rsid w:val="00E94B76"/>
    <w:rsid w:val="00E97641"/>
    <w:rsid w:val="00EA1F51"/>
    <w:rsid w:val="00EA2457"/>
    <w:rsid w:val="00EA3CA4"/>
    <w:rsid w:val="00EA56A5"/>
    <w:rsid w:val="00EA5F67"/>
    <w:rsid w:val="00EB2E7A"/>
    <w:rsid w:val="00EC09FC"/>
    <w:rsid w:val="00EC157D"/>
    <w:rsid w:val="00EC381A"/>
    <w:rsid w:val="00EC3BC1"/>
    <w:rsid w:val="00ED373D"/>
    <w:rsid w:val="00ED445C"/>
    <w:rsid w:val="00ED6125"/>
    <w:rsid w:val="00ED7107"/>
    <w:rsid w:val="00EE042B"/>
    <w:rsid w:val="00EE22EF"/>
    <w:rsid w:val="00EE484F"/>
    <w:rsid w:val="00EE5A0B"/>
    <w:rsid w:val="00EF0889"/>
    <w:rsid w:val="00EF64D9"/>
    <w:rsid w:val="00F0002B"/>
    <w:rsid w:val="00F00C3B"/>
    <w:rsid w:val="00F0380F"/>
    <w:rsid w:val="00F03DF3"/>
    <w:rsid w:val="00F04E8B"/>
    <w:rsid w:val="00F05732"/>
    <w:rsid w:val="00F07EE0"/>
    <w:rsid w:val="00F111E8"/>
    <w:rsid w:val="00F15C97"/>
    <w:rsid w:val="00F166D4"/>
    <w:rsid w:val="00F207D5"/>
    <w:rsid w:val="00F30613"/>
    <w:rsid w:val="00F33AC6"/>
    <w:rsid w:val="00F33BAD"/>
    <w:rsid w:val="00F35F32"/>
    <w:rsid w:val="00F43E7A"/>
    <w:rsid w:val="00F449E2"/>
    <w:rsid w:val="00F46D11"/>
    <w:rsid w:val="00F47C01"/>
    <w:rsid w:val="00F502E7"/>
    <w:rsid w:val="00F50FEE"/>
    <w:rsid w:val="00F52105"/>
    <w:rsid w:val="00F6084F"/>
    <w:rsid w:val="00F61ED0"/>
    <w:rsid w:val="00F62C11"/>
    <w:rsid w:val="00F6307F"/>
    <w:rsid w:val="00F6500D"/>
    <w:rsid w:val="00F66A02"/>
    <w:rsid w:val="00F67F7B"/>
    <w:rsid w:val="00F75D69"/>
    <w:rsid w:val="00F7705F"/>
    <w:rsid w:val="00F77E33"/>
    <w:rsid w:val="00F8044B"/>
    <w:rsid w:val="00F81F44"/>
    <w:rsid w:val="00F822A6"/>
    <w:rsid w:val="00F8576E"/>
    <w:rsid w:val="00F857A0"/>
    <w:rsid w:val="00F865A9"/>
    <w:rsid w:val="00F92A1F"/>
    <w:rsid w:val="00F936A3"/>
    <w:rsid w:val="00F93918"/>
    <w:rsid w:val="00F973C7"/>
    <w:rsid w:val="00FA25FA"/>
    <w:rsid w:val="00FA2EED"/>
    <w:rsid w:val="00FA3FA5"/>
    <w:rsid w:val="00FA4776"/>
    <w:rsid w:val="00FA5E5E"/>
    <w:rsid w:val="00FA691D"/>
    <w:rsid w:val="00FA78EC"/>
    <w:rsid w:val="00FA7F31"/>
    <w:rsid w:val="00FB0488"/>
    <w:rsid w:val="00FB150A"/>
    <w:rsid w:val="00FC10F9"/>
    <w:rsid w:val="00FC2802"/>
    <w:rsid w:val="00FC54E7"/>
    <w:rsid w:val="00FC58E4"/>
    <w:rsid w:val="00FC6FC9"/>
    <w:rsid w:val="00FD053B"/>
    <w:rsid w:val="00FD1511"/>
    <w:rsid w:val="00FD3716"/>
    <w:rsid w:val="00FD4445"/>
    <w:rsid w:val="00FD5036"/>
    <w:rsid w:val="00FD5E2F"/>
    <w:rsid w:val="00FE03BC"/>
    <w:rsid w:val="00FE1746"/>
    <w:rsid w:val="00FE2D71"/>
    <w:rsid w:val="00FE442C"/>
    <w:rsid w:val="00FE49DE"/>
    <w:rsid w:val="00FE6AFC"/>
    <w:rsid w:val="00FF1743"/>
    <w:rsid w:val="00FF426B"/>
    <w:rsid w:val="00FF7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C96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05C96"/>
    <w:pPr>
      <w:keepNext/>
      <w:jc w:val="right"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05C96"/>
    <w:pPr>
      <w:keepNext/>
      <w:jc w:val="center"/>
      <w:outlineLvl w:val="1"/>
    </w:pPr>
    <w:rPr>
      <w:sz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05C96"/>
    <w:pPr>
      <w:keepNext/>
      <w:jc w:val="center"/>
      <w:outlineLvl w:val="2"/>
    </w:pPr>
    <w:rPr>
      <w:b/>
      <w:sz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05C96"/>
    <w:pPr>
      <w:keepNext/>
      <w:ind w:left="360"/>
      <w:jc w:val="right"/>
      <w:outlineLvl w:val="3"/>
    </w:pPr>
    <w:rPr>
      <w:sz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05C96"/>
    <w:pPr>
      <w:keepNext/>
      <w:jc w:val="both"/>
      <w:outlineLvl w:val="4"/>
    </w:pPr>
    <w:rPr>
      <w:sz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505C96"/>
    <w:pPr>
      <w:keepNext/>
      <w:ind w:left="4820"/>
      <w:outlineLvl w:val="5"/>
    </w:pPr>
    <w:rPr>
      <w:sz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334A3"/>
    <w:rPr>
      <w:rFonts w:cs="Times New Roman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19E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19E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19E3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19E3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19E3"/>
    <w:rPr>
      <w:rFonts w:asciiTheme="minorHAnsi" w:eastAsiaTheme="minorEastAsia" w:hAnsiTheme="minorHAnsi" w:cstheme="minorBidi"/>
      <w:b/>
      <w:bCs/>
    </w:rPr>
  </w:style>
  <w:style w:type="paragraph" w:styleId="BodyText">
    <w:name w:val="Body Text"/>
    <w:basedOn w:val="Normal"/>
    <w:link w:val="BodyTextChar"/>
    <w:uiPriority w:val="99"/>
    <w:rsid w:val="00505C96"/>
    <w:pPr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5D342A"/>
    <w:rPr>
      <w:rFonts w:cs="Times New Roman"/>
      <w:sz w:val="28"/>
    </w:rPr>
  </w:style>
  <w:style w:type="paragraph" w:styleId="Title">
    <w:name w:val="Title"/>
    <w:basedOn w:val="Normal"/>
    <w:link w:val="TitleChar"/>
    <w:uiPriority w:val="99"/>
    <w:qFormat/>
    <w:rsid w:val="00505C96"/>
    <w:pPr>
      <w:jc w:val="center"/>
    </w:pPr>
    <w:rPr>
      <w:b/>
      <w:sz w:val="28"/>
    </w:rPr>
  </w:style>
  <w:style w:type="character" w:customStyle="1" w:styleId="TitleChar">
    <w:name w:val="Title Char"/>
    <w:basedOn w:val="DefaultParagraphFont"/>
    <w:link w:val="Title"/>
    <w:uiPriority w:val="10"/>
    <w:rsid w:val="004D19E3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odyTextIndent">
    <w:name w:val="Body Text Indent"/>
    <w:basedOn w:val="Normal"/>
    <w:link w:val="BodyTextIndentChar"/>
    <w:uiPriority w:val="99"/>
    <w:rsid w:val="00505C96"/>
    <w:pPr>
      <w:ind w:left="360"/>
      <w:jc w:val="both"/>
    </w:pPr>
    <w:rPr>
      <w:sz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D19E3"/>
    <w:rPr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rsid w:val="00505C96"/>
    <w:pPr>
      <w:ind w:firstLine="567"/>
    </w:pPr>
    <w:rPr>
      <w:sz w:val="28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D19E3"/>
    <w:rPr>
      <w:sz w:val="20"/>
      <w:szCs w:val="20"/>
    </w:rPr>
  </w:style>
  <w:style w:type="table" w:styleId="TableGrid">
    <w:name w:val="Table Grid"/>
    <w:basedOn w:val="TableNormal"/>
    <w:uiPriority w:val="99"/>
    <w:rsid w:val="002F6F2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F04E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9E3"/>
    <w:rPr>
      <w:sz w:val="0"/>
      <w:szCs w:val="0"/>
    </w:rPr>
  </w:style>
  <w:style w:type="paragraph" w:styleId="Footer">
    <w:name w:val="footer"/>
    <w:basedOn w:val="Normal"/>
    <w:link w:val="FooterChar"/>
    <w:uiPriority w:val="99"/>
    <w:rsid w:val="005C4735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D19E3"/>
    <w:rPr>
      <w:sz w:val="20"/>
      <w:szCs w:val="20"/>
    </w:rPr>
  </w:style>
  <w:style w:type="character" w:styleId="PageNumber">
    <w:name w:val="page number"/>
    <w:basedOn w:val="DefaultParagraphFont"/>
    <w:uiPriority w:val="99"/>
    <w:rsid w:val="005C4735"/>
    <w:rPr>
      <w:rFonts w:cs="Times New Roman"/>
    </w:rPr>
  </w:style>
  <w:style w:type="paragraph" w:styleId="Header">
    <w:name w:val="header"/>
    <w:basedOn w:val="Normal"/>
    <w:link w:val="HeaderChar"/>
    <w:uiPriority w:val="99"/>
    <w:rsid w:val="00035753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D19E3"/>
    <w:rPr>
      <w:sz w:val="20"/>
      <w:szCs w:val="20"/>
    </w:rPr>
  </w:style>
  <w:style w:type="paragraph" w:styleId="BodyText3">
    <w:name w:val="Body Text 3"/>
    <w:basedOn w:val="Normal"/>
    <w:link w:val="BodyText3Char"/>
    <w:uiPriority w:val="99"/>
    <w:rsid w:val="008E1B6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D19E3"/>
    <w:rPr>
      <w:sz w:val="16"/>
      <w:szCs w:val="16"/>
    </w:rPr>
  </w:style>
  <w:style w:type="paragraph" w:customStyle="1" w:styleId="msonormalcxsplast">
    <w:name w:val="msonormalcxsplast"/>
    <w:basedOn w:val="Normal"/>
    <w:uiPriority w:val="99"/>
    <w:rsid w:val="00E72D5B"/>
    <w:pPr>
      <w:spacing w:before="100" w:beforeAutospacing="1" w:after="100" w:afterAutospacing="1"/>
    </w:pPr>
    <w:rPr>
      <w:sz w:val="24"/>
      <w:szCs w:val="24"/>
    </w:rPr>
  </w:style>
  <w:style w:type="paragraph" w:styleId="ListParagraph">
    <w:name w:val="List Paragraph"/>
    <w:basedOn w:val="Normal"/>
    <w:uiPriority w:val="99"/>
    <w:qFormat/>
    <w:rsid w:val="001D4C7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style-span">
    <w:name w:val="apple-style-span"/>
    <w:basedOn w:val="DefaultParagraphFont"/>
    <w:uiPriority w:val="99"/>
    <w:rsid w:val="009D3BFD"/>
    <w:rPr>
      <w:rFonts w:cs="Times New Roman"/>
    </w:rPr>
  </w:style>
  <w:style w:type="paragraph" w:customStyle="1" w:styleId="9">
    <w:name w:val="заголовок 9"/>
    <w:basedOn w:val="Normal"/>
    <w:next w:val="Normal"/>
    <w:uiPriority w:val="99"/>
    <w:rsid w:val="00B6147E"/>
    <w:pPr>
      <w:keepNext/>
    </w:pPr>
    <w:rPr>
      <w:b/>
      <w:sz w:val="24"/>
    </w:rPr>
  </w:style>
  <w:style w:type="paragraph" w:customStyle="1" w:styleId="1">
    <w:name w:val="Обычный1"/>
    <w:uiPriority w:val="99"/>
    <w:rsid w:val="00B6147E"/>
    <w:rPr>
      <w:sz w:val="28"/>
      <w:szCs w:val="20"/>
    </w:rPr>
  </w:style>
  <w:style w:type="character" w:customStyle="1" w:styleId="FontStyle13">
    <w:name w:val="Font Style13"/>
    <w:uiPriority w:val="99"/>
    <w:rsid w:val="007D153C"/>
    <w:rPr>
      <w:rFonts w:ascii="Times New Roman" w:hAnsi="Times New Roman"/>
      <w:sz w:val="22"/>
    </w:rPr>
  </w:style>
  <w:style w:type="character" w:styleId="Emphasis">
    <w:name w:val="Emphasis"/>
    <w:basedOn w:val="DefaultParagraphFont"/>
    <w:uiPriority w:val="99"/>
    <w:qFormat/>
    <w:rsid w:val="00941AF6"/>
    <w:rPr>
      <w:rFonts w:ascii="Times New Roman" w:hAnsi="Times New Roman" w:cs="Times New Roman"/>
      <w:sz w:val="24"/>
    </w:rPr>
  </w:style>
  <w:style w:type="paragraph" w:styleId="NoSpacing">
    <w:name w:val="No Spacing"/>
    <w:uiPriority w:val="99"/>
    <w:qFormat/>
    <w:rsid w:val="00941AF6"/>
    <w:rPr>
      <w:rFonts w:ascii="Calibri" w:hAnsi="Calibri"/>
      <w:lang w:eastAsia="en-US"/>
    </w:rPr>
  </w:style>
  <w:style w:type="character" w:customStyle="1" w:styleId="FontStyle12">
    <w:name w:val="Font Style12"/>
    <w:basedOn w:val="DefaultParagraphFont"/>
    <w:uiPriority w:val="99"/>
    <w:rsid w:val="00941AF6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Normal">
    <w:name w:val="ConsPlusNormal"/>
    <w:uiPriority w:val="99"/>
    <w:rsid w:val="002069A5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BodyTextIndent3">
    <w:name w:val="Body Text Indent 3"/>
    <w:basedOn w:val="Normal"/>
    <w:link w:val="BodyTextIndent3Char"/>
    <w:uiPriority w:val="99"/>
    <w:rsid w:val="00A11728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A11728"/>
    <w:rPr>
      <w:rFonts w:cs="Times New Roman"/>
      <w:sz w:val="16"/>
      <w:szCs w:val="16"/>
    </w:rPr>
  </w:style>
  <w:style w:type="character" w:styleId="Strong">
    <w:name w:val="Strong"/>
    <w:basedOn w:val="DefaultParagraphFont"/>
    <w:uiPriority w:val="99"/>
    <w:qFormat/>
    <w:rsid w:val="00506616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50661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257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13</Pages>
  <Words>1301</Words>
  <Characters>7418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Начальнику</dc:title>
  <dc:subject/>
  <dc:creator>B I A</dc:creator>
  <cp:keywords/>
  <dc:description/>
  <cp:lastModifiedBy>1окно</cp:lastModifiedBy>
  <cp:revision>3</cp:revision>
  <cp:lastPrinted>2017-01-26T14:28:00Z</cp:lastPrinted>
  <dcterms:created xsi:type="dcterms:W3CDTF">2017-08-14T10:52:00Z</dcterms:created>
  <dcterms:modified xsi:type="dcterms:W3CDTF">2017-08-15T05:03:00Z</dcterms:modified>
</cp:coreProperties>
</file>