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4848"/>
        <w:gridCol w:w="12"/>
        <w:gridCol w:w="433"/>
        <w:gridCol w:w="4798"/>
        <w:gridCol w:w="14"/>
        <w:gridCol w:w="385"/>
        <w:gridCol w:w="40"/>
        <w:gridCol w:w="4868"/>
      </w:tblGrid>
      <w:tr w:rsidR="00CC0A8F" w:rsidRPr="00683D8C" w:rsidTr="004A1EEC">
        <w:trPr>
          <w:trHeight w:val="4003"/>
          <w:jc w:val="center"/>
        </w:trPr>
        <w:tc>
          <w:tcPr>
            <w:tcW w:w="4848" w:type="dxa"/>
            <w:vMerge w:val="restart"/>
            <w:tcBorders>
              <w:bottom w:val="nil"/>
            </w:tcBorders>
          </w:tcPr>
          <w:p w:rsidR="00B67824" w:rsidRPr="00FE60B6" w:rsidRDefault="00FE60B6" w:rsidP="00F37523">
            <w:pPr>
              <w:pStyle w:val="1"/>
              <w:rPr>
                <w:rStyle w:val="10"/>
                <w:color w:val="833C0B" w:themeColor="accent2" w:themeShade="80"/>
                <w:sz w:val="40"/>
              </w:rPr>
            </w:pPr>
            <w:bookmarkStart w:id="0" w:name="_Hlk514276837"/>
            <w:r w:rsidRPr="00FE60B6">
              <w:rPr>
                <w:rFonts w:ascii="Helvetica" w:hAnsi="Helvetica" w:cs="Helvetica"/>
                <w:bCs/>
                <w:color w:val="833C0B" w:themeColor="accent2" w:themeShade="80"/>
                <w:sz w:val="36"/>
                <w:szCs w:val="27"/>
                <w:shd w:val="clear" w:color="auto" w:fill="FFFFFF"/>
              </w:rPr>
              <w:t>Подготовка ребенка к прививке</w:t>
            </w:r>
          </w:p>
          <w:p w:rsidR="00FE60B6" w:rsidRPr="00FE60B6" w:rsidRDefault="00FE60B6" w:rsidP="00FE60B6">
            <w:pPr>
              <w:numPr>
                <w:ilvl w:val="0"/>
                <w:numId w:val="9"/>
              </w:numPr>
              <w:shd w:val="clear" w:color="auto" w:fill="FFFFFF"/>
              <w:spacing w:after="0"/>
              <w:ind w:left="270"/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</w:pPr>
            <w:r w:rsidRPr="00FE60B6"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  <w:t>Перед прививкой необходимо сделать общий анализ крови и мочи, а также получить </w:t>
            </w:r>
            <w:r w:rsidRPr="00FE60B6">
              <w:rPr>
                <w:rFonts w:ascii="Helvetica" w:eastAsia="Times New Roman" w:hAnsi="Helvetica" w:cs="Helvetica"/>
                <w:b/>
                <w:bCs/>
                <w:color w:val="FFC000"/>
                <w:sz w:val="21"/>
                <w:szCs w:val="21"/>
              </w:rPr>
              <w:t>разрешение педиатра</w:t>
            </w:r>
            <w:r w:rsidRPr="00FE60B6"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  <w:t> на вакцинацию.</w:t>
            </w:r>
          </w:p>
          <w:p w:rsidR="00FE60B6" w:rsidRPr="00FE60B6" w:rsidRDefault="00FE60B6" w:rsidP="00FE60B6">
            <w:pPr>
              <w:numPr>
                <w:ilvl w:val="0"/>
                <w:numId w:val="9"/>
              </w:numPr>
              <w:shd w:val="clear" w:color="auto" w:fill="FFFFFF"/>
              <w:spacing w:after="0"/>
              <w:ind w:left="270"/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</w:pPr>
            <w:r w:rsidRPr="00FE60B6"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  <w:t>При наличии у ребенка аллергических расстройств (диатез и др.) заранее обсудите с врачом схему </w:t>
            </w:r>
            <w:r w:rsidRPr="00FE60B6">
              <w:rPr>
                <w:rFonts w:ascii="Helvetica" w:eastAsia="Times New Roman" w:hAnsi="Helvetica" w:cs="Helvetica"/>
                <w:b/>
                <w:bCs/>
                <w:color w:val="FFC000"/>
                <w:sz w:val="21"/>
                <w:szCs w:val="21"/>
              </w:rPr>
              <w:t>профилактики обострения аллергии.</w:t>
            </w:r>
            <w:r w:rsidRPr="00FE60B6"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  <w:t> Обычно она представляет собой прием антигистаминных препаратов в течение 2 дней до прививки и 2 дней после.</w:t>
            </w:r>
          </w:p>
          <w:p w:rsidR="007D43B3" w:rsidRPr="0007733B" w:rsidRDefault="00FE60B6" w:rsidP="00990E76">
            <w:pPr>
              <w:numPr>
                <w:ilvl w:val="0"/>
                <w:numId w:val="9"/>
              </w:numPr>
              <w:shd w:val="clear" w:color="auto" w:fill="FFFFFF"/>
              <w:spacing w:after="0"/>
              <w:ind w:left="270"/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</w:pPr>
            <w:r w:rsidRPr="00FE60B6">
              <w:rPr>
                <w:rFonts w:ascii="Helvetica" w:eastAsia="Times New Roman" w:hAnsi="Helvetica" w:cs="Helvetica"/>
                <w:b/>
                <w:bCs/>
                <w:color w:val="FFC000"/>
                <w:sz w:val="21"/>
                <w:szCs w:val="21"/>
              </w:rPr>
              <w:t>Купите детские жаропонижающие</w:t>
            </w:r>
            <w:r w:rsidRPr="00FE60B6"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  <w:t> с парацетамолом. Лучше покупать </w:t>
            </w:r>
            <w:r w:rsidRPr="00FE60B6">
              <w:rPr>
                <w:rFonts w:ascii="Helvetica" w:eastAsia="Times New Roman" w:hAnsi="Helvetica" w:cs="Helvetica"/>
                <w:b/>
                <w:bCs/>
                <w:color w:val="FFC000"/>
                <w:sz w:val="21"/>
                <w:szCs w:val="21"/>
              </w:rPr>
              <w:t>свечи</w:t>
            </w:r>
            <w:r w:rsidRPr="00FE60B6">
              <w:rPr>
                <w:rFonts w:ascii="Helvetica" w:eastAsia="Times New Roman" w:hAnsi="Helvetica" w:cs="Helvetica"/>
                <w:b/>
                <w:color w:val="FFC000"/>
                <w:sz w:val="21"/>
                <w:szCs w:val="21"/>
              </w:rPr>
              <w:t>, поскольку ароматизаторы в сиропах сами способны вызвать побочные реакции.</w:t>
            </w:r>
          </w:p>
          <w:p w:rsidR="007D43B3" w:rsidRPr="00FE60B6" w:rsidRDefault="00FE60B6" w:rsidP="00F37523">
            <w:pPr>
              <w:pStyle w:val="1"/>
              <w:rPr>
                <w:rStyle w:val="10"/>
                <w:color w:val="833C0B" w:themeColor="accent2" w:themeShade="80"/>
                <w:sz w:val="48"/>
              </w:rPr>
            </w:pPr>
            <w:r w:rsidRPr="00FE60B6">
              <w:rPr>
                <w:rFonts w:ascii="Helvetica" w:hAnsi="Helvetica" w:cs="Helvetica"/>
                <w:bCs/>
                <w:color w:val="833C0B" w:themeColor="accent2" w:themeShade="80"/>
                <w:sz w:val="36"/>
                <w:szCs w:val="21"/>
                <w:shd w:val="clear" w:color="auto" w:fill="FFFFFF"/>
              </w:rPr>
              <w:t>В день прививки</w:t>
            </w:r>
          </w:p>
          <w:p w:rsidR="00FE60B6" w:rsidRPr="00FE60B6" w:rsidRDefault="00FE60B6" w:rsidP="00FE60B6">
            <w:pPr>
              <w:numPr>
                <w:ilvl w:val="0"/>
                <w:numId w:val="8"/>
              </w:numPr>
              <w:shd w:val="clear" w:color="auto" w:fill="FFFFFF"/>
              <w:spacing w:after="0"/>
              <w:ind w:left="270"/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</w:pPr>
            <w:r w:rsidRPr="00FE60B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</w:rPr>
              <w:t>Не вводите новый прикорм</w:t>
            </w:r>
            <w:r w:rsidRPr="00FE60B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  <w:t> или новые виды пищи. Если ребенок находится на грудном вскармливании — не вводите в свой рацион новые продукты.</w:t>
            </w:r>
          </w:p>
          <w:p w:rsidR="00FE60B6" w:rsidRPr="00FE60B6" w:rsidRDefault="00FE60B6" w:rsidP="00FE60B6">
            <w:pPr>
              <w:numPr>
                <w:ilvl w:val="0"/>
                <w:numId w:val="8"/>
              </w:numPr>
              <w:shd w:val="clear" w:color="auto" w:fill="FFFFFF"/>
              <w:spacing w:after="0"/>
              <w:ind w:left="270"/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</w:pPr>
            <w:r w:rsidRPr="00FE60B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  <w:t>Не забудьте принять антигистаминные и другие препараты, которые назначил врач.</w:t>
            </w:r>
          </w:p>
          <w:p w:rsidR="00FE60B6" w:rsidRPr="00FE60B6" w:rsidRDefault="00FE60B6" w:rsidP="00FE60B6">
            <w:pPr>
              <w:numPr>
                <w:ilvl w:val="0"/>
                <w:numId w:val="8"/>
              </w:numPr>
              <w:shd w:val="clear" w:color="auto" w:fill="FFFFFF"/>
              <w:spacing w:after="0"/>
              <w:ind w:left="270"/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</w:pPr>
            <w:r w:rsidRPr="00FE60B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  <w:t xml:space="preserve">Убедитесь, что дома есть анальгин (особенно в случае вакцинации против коклюша, дифтерии, столбняка) и детские свечи с </w:t>
            </w:r>
            <w:proofErr w:type="gramStart"/>
            <w:r w:rsidRPr="00FE60B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  <w:t>парацетамолом .</w:t>
            </w:r>
            <w:proofErr w:type="gramEnd"/>
            <w:r w:rsidRPr="00FE60B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  <w:t xml:space="preserve"> Не полагайтесь только на гомеопатические препараты — ими можно пользоваться, но при сильных реакциях на прививки они не помогут.</w:t>
            </w:r>
          </w:p>
          <w:p w:rsidR="00FE60B6" w:rsidRPr="00FE60B6" w:rsidRDefault="00FE60B6" w:rsidP="00FE60B6">
            <w:pPr>
              <w:numPr>
                <w:ilvl w:val="0"/>
                <w:numId w:val="8"/>
              </w:numPr>
              <w:shd w:val="clear" w:color="auto" w:fill="FFFFFF"/>
              <w:spacing w:after="0"/>
              <w:ind w:left="270"/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</w:pPr>
            <w:r w:rsidRPr="00FE60B6">
              <w:rPr>
                <w:rFonts w:ascii="Helvetica" w:eastAsia="Times New Roman" w:hAnsi="Helvetica" w:cs="Helvetica"/>
                <w:b/>
                <w:color w:val="333333"/>
                <w:sz w:val="21"/>
                <w:szCs w:val="21"/>
              </w:rPr>
              <w:t>Если ребенок достаточно взрослый — никогда, даже в шутку </w:t>
            </w:r>
            <w:r w:rsidRPr="00FE60B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</w:rPr>
              <w:t>не пугайте ребенка прививкой.</w:t>
            </w:r>
          </w:p>
          <w:bookmarkEnd w:id="0"/>
          <w:p w:rsidR="00CC0A8F" w:rsidRPr="00FE60B6" w:rsidRDefault="00CC0A8F" w:rsidP="00990E76"/>
        </w:tc>
        <w:tc>
          <w:tcPr>
            <w:tcW w:w="445" w:type="dxa"/>
            <w:gridSpan w:val="2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:rsidR="00206405" w:rsidRPr="00683D8C" w:rsidRDefault="00FE60B6" w:rsidP="00F37523">
            <w:pPr>
              <w:pStyle w:val="2"/>
              <w:rPr>
                <w:rStyle w:val="20"/>
                <w:b/>
              </w:rPr>
            </w:pPr>
            <w:r w:rsidRPr="00FE60B6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D3AEA8A">
                  <wp:simplePos x="0" y="0"/>
                  <wp:positionH relativeFrom="column">
                    <wp:posOffset>-425066</wp:posOffset>
                  </wp:positionH>
                  <wp:positionV relativeFrom="paragraph">
                    <wp:posOffset>-361507</wp:posOffset>
                  </wp:positionV>
                  <wp:extent cx="3760129" cy="3306430"/>
                  <wp:effectExtent l="0" t="0" r="0" b="889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90" cy="3350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CC0A8F" w:rsidRPr="00683D8C" w:rsidRDefault="00CC0A8F" w:rsidP="00990E76">
            <w:pPr>
              <w:pStyle w:val="ad"/>
            </w:pPr>
          </w:p>
        </w:tc>
        <w:tc>
          <w:tcPr>
            <w:tcW w:w="439" w:type="dxa"/>
            <w:gridSpan w:val="3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868" w:type="dxa"/>
            <w:vMerge w:val="restart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</w:tr>
      <w:tr w:rsidR="00CC0A8F" w:rsidRPr="00683D8C" w:rsidTr="004A1EEC">
        <w:trPr>
          <w:trHeight w:val="450"/>
          <w:jc w:val="center"/>
        </w:trPr>
        <w:tc>
          <w:tcPr>
            <w:tcW w:w="4848" w:type="dxa"/>
            <w:vMerge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  <w:gridSpan w:val="2"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:rsidR="00CC0A8F" w:rsidRPr="00683D8C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439" w:type="dxa"/>
            <w:gridSpan w:val="3"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868" w:type="dxa"/>
            <w:vMerge/>
          </w:tcPr>
          <w:p w:rsidR="00CC0A8F" w:rsidRPr="00683D8C" w:rsidRDefault="00CC0A8F" w:rsidP="005F0F31">
            <w:pPr>
              <w:rPr>
                <w:sz w:val="21"/>
              </w:rPr>
            </w:pPr>
          </w:p>
        </w:tc>
      </w:tr>
      <w:tr w:rsidR="00CC0A8F" w:rsidRPr="00683D8C" w:rsidTr="004A1EEC">
        <w:trPr>
          <w:trHeight w:val="3283"/>
          <w:jc w:val="center"/>
        </w:trPr>
        <w:tc>
          <w:tcPr>
            <w:tcW w:w="4848" w:type="dxa"/>
            <w:vMerge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5682" w:type="dxa"/>
            <w:gridSpan w:val="6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683D8C" w:rsidRDefault="00CC0A8F" w:rsidP="004642F0">
            <w:pPr>
              <w:pStyle w:val="af2"/>
              <w:rPr>
                <w:noProof/>
              </w:rPr>
            </w:pPr>
          </w:p>
        </w:tc>
        <w:tc>
          <w:tcPr>
            <w:tcW w:w="4868" w:type="dxa"/>
            <w:vMerge/>
            <w:tcBorders>
              <w:bottom w:val="nil"/>
            </w:tcBorders>
          </w:tcPr>
          <w:p w:rsidR="00CC0A8F" w:rsidRPr="00683D8C" w:rsidRDefault="00CC0A8F" w:rsidP="005F0F31">
            <w:pPr>
              <w:rPr>
                <w:sz w:val="21"/>
              </w:rPr>
            </w:pPr>
          </w:p>
        </w:tc>
      </w:tr>
      <w:tr w:rsidR="004642F0" w:rsidRPr="00683D8C" w:rsidTr="00622901">
        <w:trPr>
          <w:trHeight w:val="2223"/>
          <w:jc w:val="center"/>
        </w:trPr>
        <w:tc>
          <w:tcPr>
            <w:tcW w:w="4848" w:type="dxa"/>
            <w:vMerge/>
          </w:tcPr>
          <w:p w:rsidR="004642F0" w:rsidRPr="00683D8C" w:rsidRDefault="004642F0" w:rsidP="005F0F31">
            <w:pPr>
              <w:rPr>
                <w:noProof/>
              </w:rPr>
            </w:pPr>
          </w:p>
        </w:tc>
        <w:tc>
          <w:tcPr>
            <w:tcW w:w="5682" w:type="dxa"/>
            <w:gridSpan w:val="6"/>
            <w:vMerge/>
          </w:tcPr>
          <w:p w:rsidR="004642F0" w:rsidRPr="00683D8C" w:rsidRDefault="004642F0" w:rsidP="005F0F31">
            <w:pPr>
              <w:rPr>
                <w:noProof/>
              </w:rPr>
            </w:pPr>
          </w:p>
        </w:tc>
        <w:tc>
          <w:tcPr>
            <w:tcW w:w="4868" w:type="dxa"/>
            <w:vAlign w:val="center"/>
          </w:tcPr>
          <w:p w:rsidR="007D43B3" w:rsidRPr="00683D8C" w:rsidRDefault="00FE60B6" w:rsidP="00FE60B6">
            <w:pPr>
              <w:pStyle w:val="a4"/>
            </w:pPr>
            <w:r w:rsidRPr="00FE60B6">
              <w:rPr>
                <w:sz w:val="32"/>
              </w:rPr>
              <w:t>ГУ «Городокский районный центр гигиены и эпидемиологии»</w:t>
            </w:r>
          </w:p>
        </w:tc>
      </w:tr>
      <w:tr w:rsidR="00346FFA" w:rsidRPr="00683D8C" w:rsidTr="004A1EEC">
        <w:trPr>
          <w:trHeight w:val="3211"/>
          <w:jc w:val="center"/>
        </w:trPr>
        <w:tc>
          <w:tcPr>
            <w:tcW w:w="4860" w:type="dxa"/>
            <w:gridSpan w:val="2"/>
            <w:tcBorders>
              <w:bottom w:val="nil"/>
            </w:tcBorders>
          </w:tcPr>
          <w:p w:rsidR="00346FFA" w:rsidRPr="00683D8C" w:rsidRDefault="00CC0A8F" w:rsidP="00B67824">
            <w:pPr>
              <w:rPr>
                <w:noProof/>
              </w:rPr>
            </w:pPr>
            <w:r w:rsidRPr="00683D8C">
              <w:rPr>
                <w:lang w:bidi="ru-RU"/>
              </w:rPr>
              <w:lastRenderedPageBreak/>
              <w:br w:type="page"/>
            </w:r>
          </w:p>
        </w:tc>
        <w:tc>
          <w:tcPr>
            <w:tcW w:w="433" w:type="dxa"/>
            <w:vMerge w:val="restart"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gridSpan w:val="2"/>
            <w:vMerge w:val="restart"/>
          </w:tcPr>
          <w:p w:rsidR="0007733B" w:rsidRDefault="0007733B" w:rsidP="00990E76">
            <w:pPr>
              <w:rPr>
                <w:rFonts w:asciiTheme="majorHAnsi" w:hAnsiTheme="majorHAnsi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Theme="majorHAnsi" w:hAnsiTheme="majorHAnsi"/>
                <w:b/>
                <w:noProof/>
                <w:color w:val="44546A" w:themeColor="text2"/>
                <w:spacing w:val="10"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31897</wp:posOffset>
                  </wp:positionH>
                  <wp:positionV relativeFrom="paragraph">
                    <wp:posOffset>-138844</wp:posOffset>
                  </wp:positionV>
                  <wp:extent cx="3019647" cy="1811654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-by-item-and-alia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19647" cy="1811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7733B" w:rsidRDefault="0007733B" w:rsidP="00990E76">
            <w:pPr>
              <w:rPr>
                <w:rFonts w:asciiTheme="majorHAnsi" w:hAnsiTheme="majorHAnsi"/>
                <w:b/>
                <w:color w:val="44546A" w:themeColor="text2"/>
                <w:spacing w:val="10"/>
                <w:sz w:val="28"/>
              </w:rPr>
            </w:pPr>
          </w:p>
          <w:p w:rsidR="0007733B" w:rsidRDefault="0007733B" w:rsidP="00990E76">
            <w:pPr>
              <w:rPr>
                <w:rFonts w:asciiTheme="majorHAnsi" w:hAnsiTheme="majorHAnsi"/>
                <w:b/>
                <w:color w:val="44546A" w:themeColor="text2"/>
                <w:spacing w:val="10"/>
                <w:sz w:val="28"/>
              </w:rPr>
            </w:pPr>
          </w:p>
          <w:p w:rsidR="0007733B" w:rsidRDefault="0007733B" w:rsidP="00990E76">
            <w:pPr>
              <w:rPr>
                <w:rFonts w:asciiTheme="majorHAnsi" w:hAnsiTheme="majorHAnsi"/>
                <w:b/>
                <w:color w:val="44546A" w:themeColor="text2"/>
                <w:spacing w:val="10"/>
                <w:sz w:val="28"/>
              </w:rPr>
            </w:pPr>
          </w:p>
          <w:p w:rsidR="00B67824" w:rsidRPr="00683D8C" w:rsidRDefault="00164E86" w:rsidP="00990E76">
            <w:sdt>
              <w:sdtPr>
                <w:id w:val="-471593327"/>
                <w:placeholder>
                  <w:docPart w:val="92AD7577E7E84F00BB2992EED8DA1D9C"/>
                </w:placeholder>
                <w:temporary/>
                <w15:appearance w15:val="hidden"/>
              </w:sdtPr>
              <w:sdtEndPr/>
              <w:sdtContent/>
            </w:sdt>
          </w:p>
          <w:p w:rsidR="007D43B3" w:rsidRPr="00683D8C" w:rsidRDefault="00FE60B6" w:rsidP="00F37523">
            <w:pPr>
              <w:pStyle w:val="1"/>
              <w:rPr>
                <w:rStyle w:val="10"/>
                <w:b/>
              </w:rPr>
            </w:pPr>
            <w:r w:rsidRPr="00FE60B6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1F76464">
                  <wp:simplePos x="0" y="0"/>
                  <wp:positionH relativeFrom="column">
                    <wp:posOffset>-3848749</wp:posOffset>
                  </wp:positionH>
                  <wp:positionV relativeFrom="paragraph">
                    <wp:posOffset>-1961693</wp:posOffset>
                  </wp:positionV>
                  <wp:extent cx="3688686" cy="4178543"/>
                  <wp:effectExtent l="0" t="0" r="7620" b="0"/>
                  <wp:wrapNone/>
                  <wp:docPr id="5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F55AF3-C466-4805-B041-411F3B55D14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F55AF3-C466-4805-B041-411F3B55D14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E9EBF5"/>
                              </a:clrFrom>
                              <a:clrTo>
                                <a:srgbClr val="E9EB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927" cy="42003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Важно знать!</w:t>
            </w:r>
            <w:r w:rsidRPr="00FE60B6">
              <w:rPr>
                <w:rFonts w:asciiTheme="minorHAnsi" w:hAnsiTheme="minorHAnsi"/>
                <w:b w:val="0"/>
                <w:noProof/>
                <w:color w:val="auto"/>
                <w:spacing w:val="0"/>
                <w:sz w:val="20"/>
              </w:rPr>
              <w:t xml:space="preserve"> </w:t>
            </w:r>
          </w:p>
          <w:p w:rsidR="00346FFA" w:rsidRPr="00683D8C" w:rsidRDefault="00FE60B6" w:rsidP="00990E76">
            <w:r w:rsidRPr="00FE60B6">
              <w:rPr>
                <w:noProof/>
                <w:lang w:eastAsia="ru-RU"/>
              </w:rPr>
              <w:drawing>
                <wp:inline distT="0" distB="0" distL="0" distR="0" wp14:anchorId="12595BEF" wp14:editId="09289554">
                  <wp:extent cx="2955815" cy="1509823"/>
                  <wp:effectExtent l="0" t="0" r="0" b="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D7E33-CABC-478B-ADAE-027066504C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2D7E33-CABC-478B-ADAE-027066504C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9607" t="29126" r="14351" b="31650"/>
                          <a:stretch/>
                        </pic:blipFill>
                        <pic:spPr>
                          <a:xfrm>
                            <a:off x="0" y="0"/>
                            <a:ext cx="2987935" cy="15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dxa"/>
            <w:vMerge w:val="restart"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  <w:gridSpan w:val="2"/>
            <w:tcBorders>
              <w:bottom w:val="nil"/>
            </w:tcBorders>
            <w:vAlign w:val="center"/>
          </w:tcPr>
          <w:p w:rsidR="00346FFA" w:rsidRPr="00683D8C" w:rsidRDefault="00FE60B6" w:rsidP="00F37523">
            <w:pPr>
              <w:pStyle w:val="21"/>
            </w:pPr>
            <w:r>
              <w:t>«Воспользуйтесь своим правом на здоровье!</w:t>
            </w:r>
            <w:r w:rsidR="0007733B">
              <w:t>»</w:t>
            </w:r>
          </w:p>
        </w:tc>
      </w:tr>
      <w:tr w:rsidR="00346FFA" w:rsidRPr="00683D8C" w:rsidTr="004A1EEC">
        <w:trPr>
          <w:trHeight w:val="369"/>
          <w:jc w:val="center"/>
        </w:trPr>
        <w:tc>
          <w:tcPr>
            <w:tcW w:w="4860" w:type="dxa"/>
            <w:gridSpan w:val="2"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33" w:type="dxa"/>
            <w:vMerge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gridSpan w:val="2"/>
            <w:vMerge/>
          </w:tcPr>
          <w:p w:rsidR="00346FFA" w:rsidRPr="00683D8C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85" w:type="dxa"/>
            <w:vMerge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  <w:gridSpan w:val="2"/>
          </w:tcPr>
          <w:p w:rsidR="00346FFA" w:rsidRPr="00683D8C" w:rsidRDefault="00346FFA" w:rsidP="00346FFA">
            <w:pPr>
              <w:pStyle w:val="af2"/>
            </w:pPr>
          </w:p>
        </w:tc>
      </w:tr>
      <w:tr w:rsidR="004642F0" w:rsidRPr="00683D8C" w:rsidTr="004A1EEC">
        <w:trPr>
          <w:trHeight w:val="1872"/>
          <w:jc w:val="center"/>
        </w:trPr>
        <w:tc>
          <w:tcPr>
            <w:tcW w:w="4860" w:type="dxa"/>
            <w:gridSpan w:val="2"/>
            <w:vMerge w:val="restart"/>
          </w:tcPr>
          <w:sdt>
            <w:sdtPr>
              <w:id w:val="-2145804699"/>
              <w:placeholder>
                <w:docPart w:val="52F82B8545C1448EA3797AF31C399DA7"/>
              </w:placeholder>
              <w:temporary/>
              <w:showingPlcHdr/>
              <w15:appearance w15:val="hidden"/>
            </w:sdtPr>
            <w:sdtEndPr>
              <w:rPr>
                <w:rStyle w:val="10"/>
                <w:b w:val="0"/>
              </w:rPr>
            </w:sdtEndPr>
            <w:sdtContent>
              <w:p w:rsidR="00B67824" w:rsidRPr="00683D8C" w:rsidRDefault="00B67824" w:rsidP="00F37523">
                <w:pPr>
                  <w:pStyle w:val="1"/>
                  <w:rPr>
                    <w:rStyle w:val="10"/>
                    <w:b/>
                  </w:rPr>
                </w:pPr>
                <w:r w:rsidRPr="00683D8C">
                  <w:rPr>
                    <w:rStyle w:val="10"/>
                    <w:b/>
                    <w:lang w:bidi="ru-RU"/>
                  </w:rPr>
                  <w:t>Заголовок или название</w:t>
                </w:r>
              </w:p>
            </w:sdtContent>
          </w:sdt>
          <w:p w:rsidR="004642F0" w:rsidRPr="00683D8C" w:rsidRDefault="004642F0" w:rsidP="00990E76"/>
        </w:tc>
        <w:tc>
          <w:tcPr>
            <w:tcW w:w="433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683D8C" w:rsidRDefault="004642F0" w:rsidP="00B67824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4812" w:type="dxa"/>
            <w:gridSpan w:val="2"/>
            <w:vMerge/>
            <w:vAlign w:val="center"/>
          </w:tcPr>
          <w:p w:rsidR="004642F0" w:rsidRPr="00683D8C" w:rsidRDefault="004642F0" w:rsidP="00B67824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385" w:type="dxa"/>
            <w:vMerge/>
            <w:vAlign w:val="center"/>
          </w:tcPr>
          <w:p w:rsidR="004642F0" w:rsidRPr="00683D8C" w:rsidRDefault="004642F0" w:rsidP="00B67824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4908" w:type="dxa"/>
            <w:gridSpan w:val="2"/>
            <w:vMerge w:val="restart"/>
          </w:tcPr>
          <w:p w:rsidR="00B67824" w:rsidRPr="00683D8C" w:rsidRDefault="00B67824" w:rsidP="00F37523">
            <w:pPr>
              <w:pStyle w:val="1"/>
              <w:rPr>
                <w:rStyle w:val="10"/>
                <w:b/>
              </w:rPr>
            </w:pPr>
          </w:p>
          <w:p w:rsidR="00164E86" w:rsidRDefault="0007733B" w:rsidP="00990E76">
            <w:r w:rsidRPr="0007733B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DB3F173">
                  <wp:simplePos x="0" y="0"/>
                  <wp:positionH relativeFrom="column">
                    <wp:posOffset>70504</wp:posOffset>
                  </wp:positionH>
                  <wp:positionV relativeFrom="paragraph">
                    <wp:posOffset>48275</wp:posOffset>
                  </wp:positionV>
                  <wp:extent cx="3327902" cy="3476534"/>
                  <wp:effectExtent l="0" t="0" r="6350" b="0"/>
                  <wp:wrapNone/>
                  <wp:docPr id="7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2B5C2-E10E-4647-9369-7EF64EDEAC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2B5C2-E10E-4647-9369-7EF64EDEAC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1" t="18604" r="6202" b="13665"/>
                          <a:stretch/>
                        </pic:blipFill>
                        <pic:spPr>
                          <a:xfrm>
                            <a:off x="0" y="0"/>
                            <a:ext cx="3327902" cy="347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164E86" w:rsidRPr="00164E86" w:rsidRDefault="00164E86" w:rsidP="00164E86"/>
          <w:p w:rsidR="00164E86" w:rsidRPr="00164E86" w:rsidRDefault="00164E86" w:rsidP="00164E86"/>
          <w:p w:rsidR="00164E86" w:rsidRPr="00164E86" w:rsidRDefault="00164E86" w:rsidP="00164E86"/>
          <w:p w:rsidR="00B67824" w:rsidRPr="00164E86" w:rsidRDefault="00B67824" w:rsidP="00164E86">
            <w:pPr>
              <w:tabs>
                <w:tab w:val="left" w:pos="1624"/>
              </w:tabs>
            </w:pPr>
            <w:bookmarkStart w:id="1" w:name="_GoBack"/>
            <w:bookmarkEnd w:id="1"/>
          </w:p>
        </w:tc>
      </w:tr>
      <w:tr w:rsidR="004642F0" w:rsidRPr="00683D8C" w:rsidTr="004A1EEC">
        <w:trPr>
          <w:trHeight w:val="405"/>
          <w:jc w:val="center"/>
        </w:trPr>
        <w:tc>
          <w:tcPr>
            <w:tcW w:w="4860" w:type="dxa"/>
            <w:gridSpan w:val="2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33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  <w:gridSpan w:val="2"/>
          </w:tcPr>
          <w:p w:rsidR="004642F0" w:rsidRPr="00683D8C" w:rsidRDefault="004642F0" w:rsidP="00C4611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gridSpan w:val="2"/>
            <w:vMerge/>
          </w:tcPr>
          <w:p w:rsidR="004642F0" w:rsidRPr="00683D8C" w:rsidRDefault="004642F0" w:rsidP="004642F0">
            <w:pPr>
              <w:rPr>
                <w:sz w:val="21"/>
              </w:rPr>
            </w:pPr>
          </w:p>
        </w:tc>
      </w:tr>
      <w:tr w:rsidR="004642F0" w:rsidRPr="00683D8C" w:rsidTr="004A1EEC">
        <w:trPr>
          <w:trHeight w:val="4032"/>
          <w:jc w:val="center"/>
        </w:trPr>
        <w:tc>
          <w:tcPr>
            <w:tcW w:w="4860" w:type="dxa"/>
            <w:gridSpan w:val="2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33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  <w:gridSpan w:val="2"/>
          </w:tcPr>
          <w:p w:rsidR="004642F0" w:rsidRPr="00683D8C" w:rsidRDefault="00FE60B6" w:rsidP="00C46111">
            <w:pPr>
              <w:rPr>
                <w:noProof/>
              </w:rPr>
            </w:pPr>
            <w:r w:rsidRPr="00FE60B6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673D000">
                  <wp:simplePos x="0" y="0"/>
                  <wp:positionH relativeFrom="column">
                    <wp:posOffset>-2206582</wp:posOffset>
                  </wp:positionH>
                  <wp:positionV relativeFrom="paragraph">
                    <wp:posOffset>-127000</wp:posOffset>
                  </wp:positionV>
                  <wp:extent cx="5448300" cy="3053170"/>
                  <wp:effectExtent l="0" t="0" r="0" b="0"/>
                  <wp:wrapNone/>
                  <wp:docPr id="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A8884D-7FE3-45F2-84CF-08BE0DEA07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A8884D-7FE3-45F2-84CF-08BE0DEA07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2" t="20337" r="6970" b="11784"/>
                          <a:stretch/>
                        </pic:blipFill>
                        <pic:spPr>
                          <a:xfrm>
                            <a:off x="0" y="0"/>
                            <a:ext cx="5448300" cy="305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gridSpan w:val="2"/>
            <w:vMerge/>
          </w:tcPr>
          <w:p w:rsidR="004642F0" w:rsidRPr="00683D8C" w:rsidRDefault="004642F0" w:rsidP="004642F0">
            <w:pPr>
              <w:rPr>
                <w:sz w:val="21"/>
              </w:rPr>
            </w:pPr>
          </w:p>
        </w:tc>
      </w:tr>
    </w:tbl>
    <w:p w:rsidR="00B67824" w:rsidRPr="00683D8C" w:rsidRDefault="00B67824" w:rsidP="00164E86"/>
    <w:sectPr w:rsidR="00B67824" w:rsidRPr="00683D8C" w:rsidSect="004A1EEC">
      <w:headerReference w:type="default" r:id="rId17"/>
      <w:headerReference w:type="first" r:id="rId18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651" w:rsidRDefault="00DB3651" w:rsidP="00D210FA">
      <w:pPr>
        <w:spacing w:after="0"/>
      </w:pPr>
      <w:r>
        <w:separator/>
      </w:r>
    </w:p>
  </w:endnote>
  <w:endnote w:type="continuationSeparator" w:id="0">
    <w:p w:rsidR="00DB3651" w:rsidRDefault="00DB3651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651" w:rsidRDefault="00DB3651" w:rsidP="00D210FA">
      <w:pPr>
        <w:spacing w:after="0"/>
      </w:pPr>
      <w:r>
        <w:separator/>
      </w:r>
    </w:p>
  </w:footnote>
  <w:footnote w:type="continuationSeparator" w:id="0">
    <w:p w:rsidR="00DB3651" w:rsidRDefault="00DB3651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A8F" w:rsidRDefault="00346FFA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Группа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Прямоугольник 45" descr="Внутри изображения, вверху слева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Группа 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Прямоугольник 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 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Группа 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Прямоугольник 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 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 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Группа 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Прямоугольник 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 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Прямоугольник 46" descr="Внутри центрального изображения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27FAB1" id="Группа 63" o:spid="_x0000_s1026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">
              <v:rect id="Прямоугольник 45" o:spid="_x0000_s1027" alt="Внутри изображения, вверху слева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" stroked="f" strokeweight="1pt">
                <v:fill r:id="rId3" o:title="Внутри изображения, вверху слева" recolor="t" type="frame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Группа 1" o:spid="_x0000_s1028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Прямоугольник 48" o:spid="_x0000_s102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    <v:rect id="Прямоугольник 49" o:spid="_x0000_s103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    <v:rect id="Прямоугольник 50" o:spid="_x0000_s103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    </v:group>
              <v:group id="Группа 55" o:spid="_x0000_s1032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Прямоугольник 56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    <v:rect id="Прямоугольник 57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    <v:rect id="Прямоугольник 59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4546a [3215]" stroked="f" strokeweight="1pt"/>
              </v:group>
              <v:group id="Группа 1" o:spid="_x0000_s1036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Прямоугольник 52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ed7d31 [3205]" stroked="f" strokeweight="1pt"/>
                <v:rect id="Прямоугольник 53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ffc000 [3207]" stroked="f" strokeweight="1pt"/>
                <v:rect id="Прямоугольник 54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4546a [3215]" stroked="f" strokeweight="1pt"/>
              </v:group>
              <v:rect id="Прямоугольник 46" o:spid="_x0000_s1040" alt="Внутри центрального изображения" style="position:absolute;left:32419;top:43392;width:31056;height:2971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" stroked="f" strokeweight="1pt">
                <v:fill r:id="rId4" o:title="Внутри центрального изображения" recolor="t" type="frame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ru-RU"/>
      </w:rP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0FA" w:rsidRDefault="004642F0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Группа 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Прямоугольник 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Группа 26" descr="Элементы оформления" title="Оформление переднего плана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Прямоугольник 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 descr="Ребенок с мелом " title="Изображение на переднем плане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 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 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 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 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 36" descr="Ребенок раскрашивает" title="Изображение на переднем плане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Прямоугольник 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Группа 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Прямоугольник 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 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Группа 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Прямоугольник 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 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 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Прямоугольник 37" descr="Ребенок со следами краски на руках " title="Ребенок со следами краски на руках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27FAB3" id="Группа 65" o:spid="_x0000_s1041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">
              <v:rect id="Прямоугольник 18" o:spid="_x0000_s1042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Группа 26" o:spid="_x0000_s1043" alt="Элементы оформления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Прямоугольник 27" o:spid="_x0000_s1044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Прямоугольник 28" o:spid="_x0000_s1045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Прямоугольник 29" o:spid="_x0000_s1046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Прямоугольник 30" o:spid="_x0000_s1047" alt="Ребенок с мелом " style="position:absolute;top:10309;width:23971;height:228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    <v:fill r:id="rId4" o:title="Ребенок с мелом " recolor="t" type="frame"/>
                </v:rect>
                <v:rect id="Прямоугольник 31" o:spid="_x0000_s1048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Прямоугольник 32" o:spid="_x0000_s1049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Прямоугольник 33" o:spid="_x0000_s1050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Прямоугольник 34" o:spid="_x0000_s1051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Прямоугольник 35" o:spid="_x0000_s1052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Прямоугольник 36" o:spid="_x0000_s1053" alt="Ребенок раскрашивает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<v:fill r:id="rId5" o:title="Ребенок раскрашивает" recolor="t" type="frame"/>
                </v:rect>
              </v:group>
              <v:rect id="Прямоугольник 17" o:spid="_x0000_s1054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Группа 1" o:spid="_x0000_s1055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Прямоугольник 23" o:spid="_x0000_s105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Прямоугольник 24" o:spid="_x0000_s105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Прямоугольник 25" o:spid="_x0000_s105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Группа 1" o:spid="_x0000_s1059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Прямоугольник 40" o:spid="_x0000_s106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Прямоугольник 41" o:spid="_x0000_s106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Прямоугольник 42" o:spid="_x0000_s106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v:rect id="Прямоугольник 37" o:spid="_x0000_s1063" alt="Ребенок со следами краски на руках " style="position:absolute;left:32424;top:31804;width:31090;height:4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" stroked="f" strokeweight="1pt">
                <v:fill r:id="rId6" o:title="Ребенок со следами краски на руках " recolor="t" type="frame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D5BD2"/>
    <w:multiLevelType w:val="multilevel"/>
    <w:tmpl w:val="A4DAA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FD8484D"/>
    <w:multiLevelType w:val="multilevel"/>
    <w:tmpl w:val="CFFA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0B6"/>
    <w:rsid w:val="00002366"/>
    <w:rsid w:val="00016980"/>
    <w:rsid w:val="00023293"/>
    <w:rsid w:val="00061977"/>
    <w:rsid w:val="0007733B"/>
    <w:rsid w:val="0008782A"/>
    <w:rsid w:val="000A065A"/>
    <w:rsid w:val="00106FC5"/>
    <w:rsid w:val="00120DEC"/>
    <w:rsid w:val="00135FB0"/>
    <w:rsid w:val="00164E86"/>
    <w:rsid w:val="001C55B6"/>
    <w:rsid w:val="001D6CC4"/>
    <w:rsid w:val="00206405"/>
    <w:rsid w:val="00253267"/>
    <w:rsid w:val="002823CD"/>
    <w:rsid w:val="00287787"/>
    <w:rsid w:val="00291685"/>
    <w:rsid w:val="002B0A3D"/>
    <w:rsid w:val="003007A7"/>
    <w:rsid w:val="003257E1"/>
    <w:rsid w:val="00325DEC"/>
    <w:rsid w:val="00346FFA"/>
    <w:rsid w:val="00390077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42F0"/>
    <w:rsid w:val="004A1EEC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22901"/>
    <w:rsid w:val="006605F8"/>
    <w:rsid w:val="006676A1"/>
    <w:rsid w:val="006833BD"/>
    <w:rsid w:val="00683D8C"/>
    <w:rsid w:val="006E2D42"/>
    <w:rsid w:val="00720FEE"/>
    <w:rsid w:val="00764B6F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971D1"/>
    <w:rsid w:val="008E3921"/>
    <w:rsid w:val="0090027B"/>
    <w:rsid w:val="00905238"/>
    <w:rsid w:val="0094702A"/>
    <w:rsid w:val="00967DAB"/>
    <w:rsid w:val="00990E76"/>
    <w:rsid w:val="00991A53"/>
    <w:rsid w:val="00996F4E"/>
    <w:rsid w:val="009F71FE"/>
    <w:rsid w:val="00A31F33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273E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DB3651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538A"/>
    <w:rsid w:val="00FE2B9F"/>
    <w:rsid w:val="00FE60B6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D8C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2">
    <w:name w:val="heading 2"/>
    <w:basedOn w:val="a"/>
    <w:next w:val="a"/>
    <w:link w:val="20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4">
    <w:name w:val="heading 4"/>
    <w:next w:val="a"/>
    <w:link w:val="40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Название Знак"/>
    <w:basedOn w:val="a0"/>
    <w:link w:val="a4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ad">
    <w:name w:val="Обычный текст"/>
    <w:aliases w:val="темный фон"/>
    <w:basedOn w:val="a"/>
    <w:qFormat/>
    <w:rsid w:val="00990E76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C46111"/>
    <w:pPr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46111"/>
  </w:style>
  <w:style w:type="paragraph" w:styleId="af0">
    <w:name w:val="footer"/>
    <w:basedOn w:val="a"/>
    <w:link w:val="af1"/>
    <w:uiPriority w:val="99"/>
    <w:semiHidden/>
    <w:rsid w:val="00C46111"/>
    <w:pPr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46111"/>
  </w:style>
  <w:style w:type="paragraph" w:styleId="af2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next w:val="a"/>
    <w:link w:val="22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af4">
    <w:name w:val="Balloon Text"/>
    <w:basedOn w:val="a"/>
    <w:link w:val="af5"/>
    <w:uiPriority w:val="99"/>
    <w:semiHidden/>
    <w:unhideWhenUsed/>
    <w:rsid w:val="00FE60B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FE6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3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4;&#1073;&#1088;&#1072;&#1079;&#1086;&#1074;&#1072;&#1090;&#1077;&#1083;&#1100;&#1085;&#1099;&#1081;%20&#1073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2AD7577E7E84F00BB2992EED8DA1D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53603E-C7B7-47AB-9A6B-612EE722EF99}"/>
      </w:docPartPr>
      <w:docPartBody>
        <w:p w:rsidR="004E4450" w:rsidRPr="00683D8C" w:rsidRDefault="00ED62A8" w:rsidP="00990E76">
          <w:r w:rsidRPr="00683D8C">
            <w:rPr>
              <w:lang w:bidi="ru-RU"/>
            </w:rPr>
            <w:t>Аналогичным образом вы легко можете менять цвета, обновлять шрифты и весь документ в целом! На вкладке «Конструктор» выберите понравившееся сочетание шрифтов.</w:t>
          </w:r>
        </w:p>
        <w:p w:rsidR="00687886" w:rsidRDefault="00ED62A8">
          <w:pPr>
            <w:pStyle w:val="92AD7577E7E84F00BB2992EED8DA1D9C"/>
          </w:pPr>
          <w:r w:rsidRPr="00683D8C">
            <w:rPr>
              <w:lang w:bidi="ru-RU"/>
            </w:rPr>
            <w:t>Сбросьте тему, чтобы вернуться к исходному оформлению шаблона!</w:t>
          </w:r>
        </w:p>
      </w:docPartBody>
    </w:docPart>
    <w:docPart>
      <w:docPartPr>
        <w:name w:val="52F82B8545C1448EA3797AF31C399D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7F1285-70A0-4B73-87D3-125AFC588BA4}"/>
      </w:docPartPr>
      <w:docPartBody>
        <w:p w:rsidR="00687886" w:rsidRDefault="00ED62A8">
          <w:pPr>
            <w:pStyle w:val="52F82B8545C1448EA3797AF31C399DA7"/>
          </w:pPr>
          <w:r w:rsidRPr="00683D8C">
            <w:rPr>
              <w:rStyle w:val="10"/>
              <w:lang w:bidi="ru-RU"/>
            </w:rPr>
            <w:t>Заголовок или название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2A8"/>
    <w:rsid w:val="00687886"/>
    <w:rsid w:val="00AE7BC0"/>
    <w:rsid w:val="00ED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after="240" w:line="240" w:lineRule="auto"/>
      <w:outlineLvl w:val="0"/>
    </w:pPr>
    <w:rPr>
      <w:rFonts w:asciiTheme="majorHAnsi" w:eastAsiaTheme="minorHAnsi" w:hAnsiTheme="majorHAnsi"/>
      <w:b/>
      <w:color w:val="44546A" w:themeColor="text2"/>
      <w:spacing w:val="10"/>
      <w:sz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pPr>
      <w:spacing w:after="240" w:line="240" w:lineRule="auto"/>
      <w:outlineLvl w:val="1"/>
    </w:pPr>
    <w:rPr>
      <w:rFonts w:asciiTheme="majorHAnsi" w:eastAsiaTheme="minorHAnsi" w:hAnsiTheme="majorHAnsi"/>
      <w:b/>
      <w:color w:val="FFFFFF" w:themeColor="background1"/>
      <w:spacing w:val="10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inorHAnsi" w:hAnsiTheme="majorHAnsi"/>
      <w:b/>
      <w:color w:val="44546A" w:themeColor="text2"/>
      <w:spacing w:val="10"/>
      <w:sz w:val="28"/>
      <w:lang w:val="ru-RU" w:eastAsia="en-US"/>
    </w:rPr>
  </w:style>
  <w:style w:type="paragraph" w:customStyle="1" w:styleId="82C9BEDC5A5649DA8C721AC852B71F6D">
    <w:name w:val="82C9BEDC5A5649DA8C721AC852B71F6D"/>
  </w:style>
  <w:style w:type="paragraph" w:customStyle="1" w:styleId="64477463C2B042E994C5E0C99C8374DA">
    <w:name w:val="64477463C2B042E994C5E0C99C8374DA"/>
  </w:style>
  <w:style w:type="paragraph" w:customStyle="1" w:styleId="41AE4CAF628C4D7BA4871B7BFF3B6F0F">
    <w:name w:val="41AE4CAF628C4D7BA4871B7BFF3B6F0F"/>
  </w:style>
  <w:style w:type="paragraph" w:customStyle="1" w:styleId="C566C5E98A394CC1976FB3B0071458D4">
    <w:name w:val="C566C5E98A394CC1976FB3B0071458D4"/>
  </w:style>
  <w:style w:type="paragraph" w:customStyle="1" w:styleId="850C7B6A662645DCA2191610F83A8E6C">
    <w:name w:val="850C7B6A662645DCA2191610F83A8E6C"/>
  </w:style>
  <w:style w:type="paragraph" w:customStyle="1" w:styleId="8A763C148379476EB17E481BB4D9FFDD">
    <w:name w:val="8A763C148379476EB17E481BB4D9FFDD"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inorHAnsi" w:hAnsiTheme="majorHAnsi"/>
      <w:b/>
      <w:color w:val="FFFFFF" w:themeColor="background1"/>
      <w:spacing w:val="10"/>
      <w:sz w:val="28"/>
      <w:lang w:val="ru-RU" w:eastAsia="en-US"/>
    </w:rPr>
  </w:style>
  <w:style w:type="paragraph" w:customStyle="1" w:styleId="0AAB87852CBC4609BA94099A2541E48D">
    <w:name w:val="0AAB87852CBC4609BA94099A2541E48D"/>
  </w:style>
  <w:style w:type="paragraph" w:customStyle="1" w:styleId="BC5047CE07D44DE0B281925F5A5C2C02">
    <w:name w:val="BC5047CE07D44DE0B281925F5A5C2C02"/>
  </w:style>
  <w:style w:type="paragraph" w:customStyle="1" w:styleId="8A25341269C74BDF8213C11D8E4F45FA">
    <w:name w:val="8A25341269C74BDF8213C11D8E4F45FA"/>
  </w:style>
  <w:style w:type="paragraph" w:customStyle="1" w:styleId="503A0AF84F854A1F9A05BB11C0F35476">
    <w:name w:val="503A0AF84F854A1F9A05BB11C0F35476"/>
  </w:style>
  <w:style w:type="paragraph" w:customStyle="1" w:styleId="92AD7577E7E84F00BB2992EED8DA1D9C">
    <w:name w:val="92AD7577E7E84F00BB2992EED8DA1D9C"/>
  </w:style>
  <w:style w:type="paragraph" w:customStyle="1" w:styleId="B7E0F58386274F56ACD4252303FD408D">
    <w:name w:val="B7E0F58386274F56ACD4252303FD408D"/>
  </w:style>
  <w:style w:type="paragraph" w:customStyle="1" w:styleId="BFE7862BAE87442E9DD2F7CC174276CF">
    <w:name w:val="BFE7862BAE87442E9DD2F7CC174276CF"/>
  </w:style>
  <w:style w:type="paragraph" w:customStyle="1" w:styleId="86BFB6C42CDD4B39A8DA46F0B337D4A4">
    <w:name w:val="86BFB6C42CDD4B39A8DA46F0B337D4A4"/>
  </w:style>
  <w:style w:type="paragraph" w:customStyle="1" w:styleId="52F82B8545C1448EA3797AF31C399DA7">
    <w:name w:val="52F82B8545C1448EA3797AF31C399DA7"/>
  </w:style>
  <w:style w:type="paragraph" w:customStyle="1" w:styleId="2808E7E6ECED4A68929258B3CE32243C">
    <w:name w:val="2808E7E6ECED4A68929258B3CE32243C"/>
  </w:style>
  <w:style w:type="paragraph" w:customStyle="1" w:styleId="149FAC625ABC4237AAA311B954AC39BA">
    <w:name w:val="149FAC625ABC4237AAA311B954AC39BA"/>
  </w:style>
  <w:style w:type="paragraph" w:customStyle="1" w:styleId="D257283116984F5F879B2C584EFDB355">
    <w:name w:val="D257283116984F5F879B2C584EFDB355"/>
  </w:style>
  <w:style w:type="paragraph" w:customStyle="1" w:styleId="17C3D22F0468478E96DA3C2AC6E03112">
    <w:name w:val="17C3D22F0468478E96DA3C2AC6E03112"/>
  </w:style>
  <w:style w:type="paragraph" w:customStyle="1" w:styleId="BE8A945056844676B2B2CA67F81FDCCB">
    <w:name w:val="BE8A945056844676B2B2CA67F81FDC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6B4EBE8-7925-4F8C-95F1-61B617A6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Образовательный буклет</Template>
  <TotalTime>0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2022-02-16T05:48:00Z</dcterms:created>
  <dcterms:modified xsi:type="dcterms:W3CDTF">2022-02-25T08:10:00Z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